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67087C7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336C8F7C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232816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6755D4A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088DE27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44B49A1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572518F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32A1EA3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FC0D78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DB7356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F5FFAB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2794F5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2B6FFF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4C0573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36E70F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1A3C88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2C1A12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56DC03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63F6BA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12534F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443FF5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2AACF2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58FBA1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40BAA3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11E2DA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33DBAC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65D1744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2005F5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6A40D1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262D31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2C49DE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4A6227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66D82C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222419A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11D82B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267E51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204A81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60ABCAA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374688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39042EA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6AC301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097706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26258A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379D17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12CBBE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24CCE2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18929D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2B9AD3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434759A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7335E50D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46A3C18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2F4144C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33B5AF1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B9AA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46685310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799FFFB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1482A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3122D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7699A99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54D03E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3532F93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5F7E53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6C53FF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441004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4A3B1E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6061D7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38903F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65DF367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3AE620B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7BE895D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732DCC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64E0AE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7CA6B8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6927DB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097711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7114E3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3C5768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77C4E76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57B0C7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6AC89F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0A5ABE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415C35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3A2DDD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106316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7E2FF1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0FEEDC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32EAFF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6310D3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139F37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6A26E4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37B384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A45D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389392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58191D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0C06C8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453920D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314821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2D9AE802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34F8B9F9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2A07B664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4A943CD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173B357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271C70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6E311B3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5A64000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7D2F7C9D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0B9E7E8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250FBDA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530CE16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401D02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1667FC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49845F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0C3713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5AA7AF6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45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43AF17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09590A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3DAB1AA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201269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036A37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7D2F89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6F1C29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6C8948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2A4709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495D23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27E3D6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1730F08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3F66AD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529B30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6DD13F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3197E5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485CE2E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6F25D9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75F984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247220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5647B58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769D7D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5340E2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40DCE4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6019A1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365C9E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7F83EE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065849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222B5C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A45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A45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32EAD8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30E6CDE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8483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0039E9" w14:textId="77777777" w:rsidR="00C12CA9" w:rsidRDefault="00C12CA9">
      <w:pPr>
        <w:spacing w:after="0"/>
      </w:pPr>
      <w:r>
        <w:separator/>
      </w:r>
    </w:p>
  </w:endnote>
  <w:endnote w:type="continuationSeparator" w:id="0">
    <w:p w14:paraId="6E9EF014" w14:textId="77777777" w:rsidR="00C12CA9" w:rsidRDefault="00C12C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7EFEC6" w14:textId="77777777" w:rsidR="00C12CA9" w:rsidRDefault="00C12CA9">
      <w:pPr>
        <w:spacing w:after="0"/>
      </w:pPr>
      <w:r>
        <w:separator/>
      </w:r>
    </w:p>
  </w:footnote>
  <w:footnote w:type="continuationSeparator" w:id="0">
    <w:p w14:paraId="32CA81F4" w14:textId="77777777" w:rsidR="00C12CA9" w:rsidRDefault="00C12C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483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A5065"/>
    <w:rsid w:val="00AE302A"/>
    <w:rsid w:val="00AE36BB"/>
    <w:rsid w:val="00B37C7E"/>
    <w:rsid w:val="00B65B09"/>
    <w:rsid w:val="00B85583"/>
    <w:rsid w:val="00B9476B"/>
    <w:rsid w:val="00B974B3"/>
    <w:rsid w:val="00BC3952"/>
    <w:rsid w:val="00BE5AB8"/>
    <w:rsid w:val="00BF49DC"/>
    <w:rsid w:val="00C12CA9"/>
    <w:rsid w:val="00C44DFB"/>
    <w:rsid w:val="00C6519B"/>
    <w:rsid w:val="00C70F21"/>
    <w:rsid w:val="00C7354B"/>
    <w:rsid w:val="00C800AA"/>
    <w:rsid w:val="00C91F9B"/>
    <w:rsid w:val="00DA45D3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2020-09-11T07:15:00Z</dcterms:created>
  <dcterms:modified xsi:type="dcterms:W3CDTF">2020-09-11T07:15:00Z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