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E679A77" w14:textId="77777777" w:rsidTr="00ED5F48">
        <w:tc>
          <w:tcPr>
            <w:tcW w:w="2500" w:type="pct"/>
            <w:vAlign w:val="center"/>
          </w:tcPr>
          <w:p w14:paraId="1ADD435E" w14:textId="67087C7A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MAIO</w:t>
            </w:r>
          </w:p>
        </w:tc>
        <w:tc>
          <w:tcPr>
            <w:tcW w:w="2500" w:type="pct"/>
            <w:vAlign w:val="center"/>
          </w:tcPr>
          <w:p w14:paraId="356E2AAA" w14:textId="098DFCAC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4232816E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173D927" w14:textId="6755D4A3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45E7C4A" w14:textId="088DE27D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7D31BE5" w14:textId="44B49A13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E1E115" w14:textId="572518FE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C84A1A5" w14:textId="32A1EA38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1FC0D787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7DB73568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F5FFAB0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9C2670" w14:textId="29A122D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15881FC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5CB732C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28DAE3B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5B3D4D7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0829C5D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74B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5724FE7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A50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A50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A50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43A7E90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687D66F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41D61BD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6C5DB40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0229347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59F025E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0C4EAE5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0203570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5CD5011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4D2FDF0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5FFBAB3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4D6EFDA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77D6598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43DA773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1A2D076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3E9BA01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67DB6D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7856E5F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4033468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05F427C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5372FDB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2E983F8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6D0F28C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0333933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B252533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6C81E30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2715E64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5386478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3105E5D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436BFC7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03A2EA6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125BA8B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832F5D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5AE8F04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A506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A506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29BA011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7DF545E" w14:textId="77777777" w:rsidTr="00ED5F48">
        <w:tc>
          <w:tcPr>
            <w:tcW w:w="2500" w:type="pct"/>
            <w:vAlign w:val="center"/>
          </w:tcPr>
          <w:p w14:paraId="623DCF36" w14:textId="434759AF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JUNHO</w:t>
            </w:r>
          </w:p>
        </w:tc>
        <w:tc>
          <w:tcPr>
            <w:tcW w:w="2500" w:type="pct"/>
            <w:vAlign w:val="center"/>
          </w:tcPr>
          <w:p w14:paraId="784345F2" w14:textId="2076C031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546A3C18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DC3C153" w14:textId="2F4144C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9DC3F0D" w14:textId="33B5AF1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6BD4E1" w14:textId="70B9AAD9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D278A7" w14:textId="46685310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B925B" w14:textId="799FFFB8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1482ABF5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3122DBF5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57699A99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903D23" w14:textId="0F38101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A862814" w14:textId="56F809F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74B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BC623A" w14:textId="54C30B9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A506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A506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A506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11388A" w14:textId="0F79E53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2EE6F" w14:textId="225305C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71EC2C" w14:textId="2CB1297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7E1147" w14:textId="249CEB4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2248B72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659D008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3866478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7E8535A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5BEF6A6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2F4F7F0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394015C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166B3E7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C70933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251905F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4AF6274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399CC5E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513C541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6115EA5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5A53729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66922C7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4D7026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36142DA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2BF8A35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795FB74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0387FE3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68FE2CA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6DB9B90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40140AB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7201894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7230479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1260D2D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167E84E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A506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A506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06E5616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48E2B31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692B778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58DAF7B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B2D1670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72F1861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4C01ED5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7F999B1" w14:textId="77777777" w:rsidTr="00ED5F48">
        <w:tc>
          <w:tcPr>
            <w:tcW w:w="2500" w:type="pct"/>
            <w:vAlign w:val="center"/>
          </w:tcPr>
          <w:p w14:paraId="6CD4D464" w14:textId="2D9AE802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JULHO</w:t>
            </w:r>
          </w:p>
        </w:tc>
        <w:tc>
          <w:tcPr>
            <w:tcW w:w="2500" w:type="pct"/>
            <w:vAlign w:val="center"/>
          </w:tcPr>
          <w:p w14:paraId="3BE4EA34" w14:textId="06AF8BB1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2A07B664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595B0EF" w14:textId="4A943CDD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B17593" w14:textId="173B3579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F85D72" w14:textId="271C705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25BE79" w14:textId="6E311B3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08FC8C" w14:textId="5A640001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7D2F7C9D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0B9E7E86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250FBDA1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4ECF66B" w14:textId="14B223A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B6236B" w14:textId="73E37F8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796A5C" w14:textId="5959FF3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F1FE86" w14:textId="759A972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74B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BE2FDF" w14:textId="7226E4E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A506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A506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A506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3F6C02" w14:textId="60F16E9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1F5514" w14:textId="01AD5F0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66C7E6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7EA8966" w14:textId="4C2268A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A60BF0" w14:textId="5B8FA4A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24AFA9" w14:textId="0606DD6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73A615" w14:textId="55C88AC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75C9A" w14:textId="233EB57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86C24" w14:textId="72155A2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098601" w14:textId="3362738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3AD7F0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0FC634" w14:textId="16CAA7E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D339845" w14:textId="2A64C2F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659809" w14:textId="5A5F383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866C9C" w14:textId="1586EB9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016042" w14:textId="144EFF6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697AC" w14:textId="460ACB4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857734" w14:textId="7FEC766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1CE60E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C7AE80F" w14:textId="1C45FD3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2254111" w14:textId="5A57BBB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3E1D2A" w14:textId="0CFDA24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F1B4FD" w14:textId="6A85550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B93ADC" w14:textId="6E8B6FB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13C171" w14:textId="2776B04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F0FCBD" w14:textId="717A72C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D3EA8D2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B2899E" w14:textId="5E652E2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5646C5" w14:textId="1A5057E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5BB46" w14:textId="70D4DD8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4E3FBF" w14:textId="7F93CFB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081FD" w14:textId="14FA3B4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7ADA4" w14:textId="5FE74DD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A50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A50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8D212E" w14:textId="1ED51ED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0A46A4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DF423A" w14:textId="517ABEF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FC7EEA" w14:textId="46278D3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A45D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DBAAB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ED590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23CBE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53426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273432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A94AA" w14:textId="77777777" w:rsidR="00530082" w:rsidRDefault="00530082">
      <w:pPr>
        <w:spacing w:after="0"/>
      </w:pPr>
      <w:r>
        <w:separator/>
      </w:r>
    </w:p>
  </w:endnote>
  <w:endnote w:type="continuationSeparator" w:id="0">
    <w:p w14:paraId="2454038D" w14:textId="77777777" w:rsidR="00530082" w:rsidRDefault="005300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E7CDD" w14:textId="77777777" w:rsidR="00530082" w:rsidRDefault="00530082">
      <w:pPr>
        <w:spacing w:after="0"/>
      </w:pPr>
      <w:r>
        <w:separator/>
      </w:r>
    </w:p>
  </w:footnote>
  <w:footnote w:type="continuationSeparator" w:id="0">
    <w:p w14:paraId="25A14B6F" w14:textId="77777777" w:rsidR="00530082" w:rsidRDefault="0053008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0082"/>
    <w:rsid w:val="0055301D"/>
    <w:rsid w:val="00570FBB"/>
    <w:rsid w:val="00583B82"/>
    <w:rsid w:val="005923AC"/>
    <w:rsid w:val="005D5149"/>
    <w:rsid w:val="005E656F"/>
    <w:rsid w:val="00642A90"/>
    <w:rsid w:val="00667021"/>
    <w:rsid w:val="006974E1"/>
    <w:rsid w:val="006A5B3F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A5065"/>
    <w:rsid w:val="00AE302A"/>
    <w:rsid w:val="00AE36BB"/>
    <w:rsid w:val="00B37C7E"/>
    <w:rsid w:val="00B65B09"/>
    <w:rsid w:val="00B85583"/>
    <w:rsid w:val="00B9476B"/>
    <w:rsid w:val="00B974B3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A45D3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2020-09-11T07:15:00Z</dcterms:created>
  <dcterms:modified xsi:type="dcterms:W3CDTF">2020-09-11T07:15:00Z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