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335A864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28B882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49AF7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4E6A4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22989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106EB3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21529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3DB3B8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6E1CED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EA417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0A873F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54898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1DBA79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48B64F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9D6BD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5370A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F1387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2B709B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6EB1B8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3DE05B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6730C3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21B797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5A8713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58AC07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ECD35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595C5B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67E7A6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A9E3A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6A77C4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685071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232A6B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1BA48A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2D952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12BF0A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5D17D8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295817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50DB1A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0220F2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0E1E9C3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42C3E8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9A6F2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1B9C06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084577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693480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C6667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01095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16BD79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2B94F1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6E2DE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3EAE3E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D88D4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73CC13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A104C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944DF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7217D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83905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CE0A9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A534F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18C807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3A786B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494C62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E06CA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F5088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767503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F9D77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1CC5AB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22F61F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1F8A87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5BE0C6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7CE95D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F067F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79B58A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84382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2F35DE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6A928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10E0AD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7DBC62A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2C0669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1F8B0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24F967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A5B41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AB777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06A620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192A7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46AC23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5A2F0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07D4C2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56C26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81218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295009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64233A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A049B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178D72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5D1ECC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830EE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7BC8AF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B22C5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250A91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1DBB9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785728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90CA9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6FEC1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3A263C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C4049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FA5B6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28CF78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36B3C8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D0A5C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08F144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E21CF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1E1CD4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1AF9D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4A52E8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86B6F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B2C82" w14:textId="77777777" w:rsidR="0058511D" w:rsidRDefault="0058511D">
      <w:pPr>
        <w:spacing w:after="0"/>
      </w:pPr>
      <w:r>
        <w:separator/>
      </w:r>
    </w:p>
  </w:endnote>
  <w:endnote w:type="continuationSeparator" w:id="0">
    <w:p w14:paraId="68004D8C" w14:textId="77777777" w:rsidR="0058511D" w:rsidRDefault="005851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936F7" w14:textId="77777777" w:rsidR="0058511D" w:rsidRDefault="0058511D">
      <w:pPr>
        <w:spacing w:after="0"/>
      </w:pPr>
      <w:r>
        <w:separator/>
      </w:r>
    </w:p>
  </w:footnote>
  <w:footnote w:type="continuationSeparator" w:id="0">
    <w:p w14:paraId="0BA5D19F" w14:textId="77777777" w:rsidR="0058511D" w:rsidRDefault="005851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8511D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974B3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2020-09-11T07:14:00Z</dcterms:created>
  <dcterms:modified xsi:type="dcterms:W3CDTF">2020-09-11T07:14:00Z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