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47DF545E" w14:textId="77777777" w:rsidTr="00ED5F48">
        <w:tc>
          <w:tcPr>
            <w:tcW w:w="2500" w:type="pct"/>
            <w:vAlign w:val="center"/>
          </w:tcPr>
          <w:p w14:paraId="623DCF36" w14:textId="434759AF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JUNHO</w:t>
            </w:r>
          </w:p>
        </w:tc>
        <w:tc>
          <w:tcPr>
            <w:tcW w:w="2500" w:type="pct"/>
            <w:vAlign w:val="center"/>
          </w:tcPr>
          <w:p w14:paraId="784345F2" w14:textId="7AFE8830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46A3C18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2F4144C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33B5AF1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0B9AAD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46685310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799FFFB8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1482A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3122DBF5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7699A99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0C8E0CA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2B95B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3BEE784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2D02C7C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12BCC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0A2E89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548997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2248B7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0481E1D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56F31E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4C8E306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75CC2D8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AF634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78A61E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54D4452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C70933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6BD4AA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7C19B87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33E0214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280CC77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796E10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817AD0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C69B5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4D7026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065B4C7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262EADA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1C7B6B2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70A38ED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391529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6AB3CF6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431C64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720189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35EA91E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11F8276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1D7B6D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472982C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5BEC09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5FA2B8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5BF8ED4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B2D167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34D0C04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1817943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57F999B1" w14:textId="77777777" w:rsidTr="00ED5F48">
        <w:tc>
          <w:tcPr>
            <w:tcW w:w="2500" w:type="pct"/>
            <w:vAlign w:val="center"/>
          </w:tcPr>
          <w:p w14:paraId="6CD4D464" w14:textId="2D9AE802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JULHO</w:t>
            </w:r>
          </w:p>
        </w:tc>
        <w:tc>
          <w:tcPr>
            <w:tcW w:w="2500" w:type="pct"/>
            <w:vAlign w:val="center"/>
          </w:tcPr>
          <w:p w14:paraId="3BE4EA34" w14:textId="1372087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2A07B664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595B0EF" w14:textId="4A943CDD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B17593" w14:textId="173B3579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4F85D72" w14:textId="271C705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2725BE79" w14:textId="6E311B37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E08FC8C" w14:textId="5A64000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9CD89D5" w14:textId="7D2F7C9D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D2D9DB4" w14:textId="0B9E7E86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250FBDA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23F6B1A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567E981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E7C4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02BA287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4575FFD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24B486B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5432A29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08F089D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66C7E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79DDAD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5D0276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2EBB557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648B95D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667592D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A553B4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17C890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3AD7F0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0928265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4FC3F82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0E9E1BE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3376B4B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695E969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290DE1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7FA86C7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71CE60E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55CA2CB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7509A0A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06FC92B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03B5C0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07216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66CA35E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3F1C05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D3EA8D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D2E02BE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46BDEA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195B4DF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068F407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731D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508300C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6C099D7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7184248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5D0A46A4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1FDD088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06B6746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897A9E6" w14:textId="77777777" w:rsidTr="00ED5F48">
        <w:tc>
          <w:tcPr>
            <w:tcW w:w="2500" w:type="pct"/>
            <w:vAlign w:val="center"/>
          </w:tcPr>
          <w:p w14:paraId="30CEB76C" w14:textId="2208F54E" w:rsidR="00ED5F48" w:rsidRPr="00642A90" w:rsidRDefault="0055301D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>
              <w:rPr>
                <w:rFonts w:ascii="Century Gothic" w:hAnsi="Century Gothic" w:cs="Calibri"/>
                <w:noProof/>
                <w:color w:val="auto"/>
                <w:sz w:val="72"/>
                <w:szCs w:val="72"/>
                <w:lang w:bidi="ru-RU"/>
              </w:rPr>
              <w:t>AGOSTO</w:t>
            </w:r>
          </w:p>
        </w:tc>
        <w:tc>
          <w:tcPr>
            <w:tcW w:w="2500" w:type="pct"/>
            <w:vAlign w:val="center"/>
          </w:tcPr>
          <w:p w14:paraId="055F6AFA" w14:textId="5F7ADDB2" w:rsidR="00ED5F48" w:rsidRPr="00642A90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</w:pP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t>2029</w:t>
            </w:r>
            <w:r w:rsidRPr="00642A90">
              <w:rPr>
                <w:rFonts w:ascii="Century Gothic" w:hAnsi="Century Gothic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42A90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58B73B97" w14:textId="77777777" w:rsidTr="00642A90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03A47607" w14:textId="127737F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750A356" w14:textId="0B55266B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4B970E4E" w14:textId="7AC8D996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D0CAE09" w14:textId="020CA661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D7818" w14:textId="29EFB574" w:rsidR="00ED5F48" w:rsidRPr="00E97684" w:rsidRDefault="0055301D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750F0D" w14:textId="411992D2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27CF59DD" w14:textId="7AAC08F9" w:rsidR="00ED5F48" w:rsidRPr="00E97684" w:rsidRDefault="0055301D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4D9E18B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1D8C48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62A46A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34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41FF73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285E5E0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70D9547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2EADE9C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1482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7220209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20258D95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5C537BF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4E9B1BD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634FDC6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5B9DD73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58EFBF1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325A4B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044C253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6E3A00FA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949B1A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6014A8D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28CB040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E149EE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272C48E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286AB5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0F67AD6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19BF7D1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532646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A27F6E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2A6114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01C54CF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20BFCDF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51730BC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46253E4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343E446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58EDE7B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7C9644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24100DB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5D5213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325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9327A1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647CF2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27964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731D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35D117A2" w14:textId="77777777" w:rsidTr="00642A90">
        <w:trPr>
          <w:trHeight w:val="567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1DE43D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C2C45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69D1222C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D46EB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343A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8964A9" w14:textId="77777777" w:rsidR="00D272AA" w:rsidRDefault="00D272AA">
      <w:pPr>
        <w:spacing w:after="0"/>
      </w:pPr>
      <w:r>
        <w:separator/>
      </w:r>
    </w:p>
  </w:endnote>
  <w:endnote w:type="continuationSeparator" w:id="0">
    <w:p w14:paraId="1186B5C9" w14:textId="77777777" w:rsidR="00D272AA" w:rsidRDefault="00D272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74581" w14:textId="77777777" w:rsidR="00D272AA" w:rsidRDefault="00D272AA">
      <w:pPr>
        <w:spacing w:after="0"/>
      </w:pPr>
      <w:r>
        <w:separator/>
      </w:r>
    </w:p>
  </w:footnote>
  <w:footnote w:type="continuationSeparator" w:id="0">
    <w:p w14:paraId="21182757" w14:textId="77777777" w:rsidR="00D272AA" w:rsidRDefault="00D272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C41F9"/>
    <w:rsid w:val="00285C1D"/>
    <w:rsid w:val="002C2C45"/>
    <w:rsid w:val="002D7C5A"/>
    <w:rsid w:val="003327F5"/>
    <w:rsid w:val="00340CAF"/>
    <w:rsid w:val="00377371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5301D"/>
    <w:rsid w:val="00570FBB"/>
    <w:rsid w:val="00583B82"/>
    <w:rsid w:val="005923AC"/>
    <w:rsid w:val="005D5149"/>
    <w:rsid w:val="005E656F"/>
    <w:rsid w:val="00642A90"/>
    <w:rsid w:val="00667021"/>
    <w:rsid w:val="006974E1"/>
    <w:rsid w:val="006A5B3F"/>
    <w:rsid w:val="006B6899"/>
    <w:rsid w:val="006C0896"/>
    <w:rsid w:val="006E7C48"/>
    <w:rsid w:val="006F513E"/>
    <w:rsid w:val="007C0139"/>
    <w:rsid w:val="007D45A1"/>
    <w:rsid w:val="007F564D"/>
    <w:rsid w:val="008B1201"/>
    <w:rsid w:val="008F16F7"/>
    <w:rsid w:val="00914828"/>
    <w:rsid w:val="009164BA"/>
    <w:rsid w:val="009166BD"/>
    <w:rsid w:val="00977AAE"/>
    <w:rsid w:val="00996E56"/>
    <w:rsid w:val="00997268"/>
    <w:rsid w:val="00A12667"/>
    <w:rsid w:val="00A14581"/>
    <w:rsid w:val="00A20E4C"/>
    <w:rsid w:val="00A24C72"/>
    <w:rsid w:val="00AA23D3"/>
    <w:rsid w:val="00AA3C50"/>
    <w:rsid w:val="00AE302A"/>
    <w:rsid w:val="00AE36BB"/>
    <w:rsid w:val="00B33255"/>
    <w:rsid w:val="00B37C7E"/>
    <w:rsid w:val="00B65B09"/>
    <w:rsid w:val="00B85583"/>
    <w:rsid w:val="00B9476B"/>
    <w:rsid w:val="00BA343A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D46EB"/>
    <w:rsid w:val="00D272AA"/>
    <w:rsid w:val="00DB6B33"/>
    <w:rsid w:val="00DE32AC"/>
    <w:rsid w:val="00DE3363"/>
    <w:rsid w:val="00E1407A"/>
    <w:rsid w:val="00E33F1A"/>
    <w:rsid w:val="00E34C45"/>
    <w:rsid w:val="00E50BDE"/>
    <w:rsid w:val="00E774CD"/>
    <w:rsid w:val="00E77E1D"/>
    <w:rsid w:val="00E97684"/>
    <w:rsid w:val="00ED5F48"/>
    <w:rsid w:val="00ED75B6"/>
    <w:rsid w:val="00F731D5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873</Words>
  <Characters>4982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2020-09-11T08:02:00Z</dcterms:created>
  <dcterms:modified xsi:type="dcterms:W3CDTF">2020-09-11T08:02:00Z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