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6649352E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134BF8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F5B87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1D6F65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21838D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715911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7997D2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04D755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7E01B4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F9D54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1F086C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0E2C1A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755605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A151F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13F72A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5BDCD4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7EE9F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22F4E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0E846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3CE109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491423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238196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226F20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364FB3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3035A2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0AE631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696942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778D03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35D3AC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9FCEE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7079F4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00645B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2BC276C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1311F0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10BA09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1365D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3044AA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3F9666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3046FBF4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F0200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340605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DE0DE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53E050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51FDC2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220476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5C7D3D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5B2E2F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616291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32E527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0F33D0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479850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59AD62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09DD7B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7EB5AF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21EF7C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4D1321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1DD709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249B3A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2F6CE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2DB6FE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42CE1F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41AC93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1D4E8B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3F6FA3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4A6E92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2E2388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068923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7FA366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579BDF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7C908F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CF936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1A19FD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2A1ED0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1A565F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6E0549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36017F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758B9E8C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077E78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5449D9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3FB783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145F2A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42C013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7FFDD2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6259EF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572E5C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30DE86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01C3B5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3D0AB8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2E7137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11E614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09E463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5909C4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381AB1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0A60A0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058582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94C7C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37E6CE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195232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47F181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7E8EC4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235772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3963C1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24753A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18F64A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75D03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67FC06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3D3C49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7FFA9A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7B0E19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042F94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561333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4160E5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34ED06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28E18F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FDD522" w14:textId="77777777" w:rsidR="0043431A" w:rsidRDefault="0043431A">
      <w:pPr>
        <w:spacing w:after="0"/>
      </w:pPr>
      <w:r>
        <w:separator/>
      </w:r>
    </w:p>
  </w:endnote>
  <w:endnote w:type="continuationSeparator" w:id="0">
    <w:p w14:paraId="718BE497" w14:textId="77777777" w:rsidR="0043431A" w:rsidRDefault="00434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A70AC" w14:textId="77777777" w:rsidR="0043431A" w:rsidRDefault="0043431A">
      <w:pPr>
        <w:spacing w:after="0"/>
      </w:pPr>
      <w:r>
        <w:separator/>
      </w:r>
    </w:p>
  </w:footnote>
  <w:footnote w:type="continuationSeparator" w:id="0">
    <w:p w14:paraId="4C62F4A7" w14:textId="77777777" w:rsidR="0043431A" w:rsidRDefault="004343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C2C45"/>
    <w:rsid w:val="002D7C5A"/>
    <w:rsid w:val="003327F5"/>
    <w:rsid w:val="00340CAF"/>
    <w:rsid w:val="00377371"/>
    <w:rsid w:val="003C0D41"/>
    <w:rsid w:val="003E085C"/>
    <w:rsid w:val="003E7B3A"/>
    <w:rsid w:val="00416364"/>
    <w:rsid w:val="00431B29"/>
    <w:rsid w:val="0043431A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E7C48"/>
    <w:rsid w:val="006F513E"/>
    <w:rsid w:val="007C0139"/>
    <w:rsid w:val="007D45A1"/>
    <w:rsid w:val="007F564D"/>
    <w:rsid w:val="008B1201"/>
    <w:rsid w:val="008F16F7"/>
    <w:rsid w:val="00914828"/>
    <w:rsid w:val="009164BA"/>
    <w:rsid w:val="009166BD"/>
    <w:rsid w:val="00977AAE"/>
    <w:rsid w:val="00996E56"/>
    <w:rsid w:val="00997268"/>
    <w:rsid w:val="00A12667"/>
    <w:rsid w:val="00A14581"/>
    <w:rsid w:val="00A20E4C"/>
    <w:rsid w:val="00A24C72"/>
    <w:rsid w:val="00AA23D3"/>
    <w:rsid w:val="00AA3C50"/>
    <w:rsid w:val="00AE302A"/>
    <w:rsid w:val="00AE36BB"/>
    <w:rsid w:val="00B33255"/>
    <w:rsid w:val="00B37C7E"/>
    <w:rsid w:val="00B65B09"/>
    <w:rsid w:val="00B85583"/>
    <w:rsid w:val="00B9476B"/>
    <w:rsid w:val="00BA343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34C45"/>
    <w:rsid w:val="00E50BDE"/>
    <w:rsid w:val="00E774CD"/>
    <w:rsid w:val="00E77E1D"/>
    <w:rsid w:val="00E97684"/>
    <w:rsid w:val="00ED5F48"/>
    <w:rsid w:val="00ED75B6"/>
    <w:rsid w:val="00F731D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2020-09-11T08:01:00Z</dcterms:created>
  <dcterms:modified xsi:type="dcterms:W3CDTF">2020-09-11T08:01:00Z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