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434759A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364D6607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2F4144C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33B5AF1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B9AA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46685310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799FFFB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1482A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122D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262736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5F4D44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14632F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136253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40C1A3B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356EAA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1619C3B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3376E5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77B6A7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40EF8A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187D41F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787931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2164F67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62767D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5C9A9B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142D81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0E95AC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416C126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407EEC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5920D6E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792EB4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13ACCD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5C209DB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624600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67C095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362F2B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19CC9B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0BC110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28E3B64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4B1A0E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2F3063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785C2A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3835C9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634C22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3F9E1A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522794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4B15D74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2D9AE802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48DEA4A1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4A943CD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173B357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271C70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6E311B3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5A64000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7D2F7C9D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0B9E7E8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692B3F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78A93C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17F69FA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4FC53C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55D25A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27D0C4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1D506C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5A6252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39BCB2A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7E4072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4311F1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4F897CA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335B81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7CAD316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627644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6B42055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60CE35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52E987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733AD80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1C9F8C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2E0CF3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425B53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368A317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725F99B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595C2F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46AF9C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5CB9E8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180D60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07CB336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6357D7E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596B3A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18B9178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5D6B54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24DD99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4C8A8B2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53E2EE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5D212EF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ED5F48">
        <w:tc>
          <w:tcPr>
            <w:tcW w:w="2500" w:type="pct"/>
            <w:vAlign w:val="center"/>
          </w:tcPr>
          <w:p w14:paraId="30CEB76C" w14:textId="2208F54E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30A4E341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8B73B9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127737F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0B5526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7AC8D99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020CA66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29EFB5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11992D2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7AAC08F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4D9E18B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5445500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6972F6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534C99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5176DC3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0C2229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561187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19F3A7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67B656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69CA902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56E09A9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3ECF216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669A8C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6E64B1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73E70A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5233E86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413064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3D34F6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3584BBA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292D4F6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466869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2F15E8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17DAFC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3BF07C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577AD1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66D8CE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67D961A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5BFF4B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420C95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245DB5D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56596D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22164D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0E912E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030448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3F584C2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E7C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2603E5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78AF69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68C1476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7FD75B" w14:textId="77777777" w:rsidR="0002307B" w:rsidRDefault="0002307B">
      <w:pPr>
        <w:spacing w:after="0"/>
      </w:pPr>
      <w:r>
        <w:separator/>
      </w:r>
    </w:p>
  </w:endnote>
  <w:endnote w:type="continuationSeparator" w:id="0">
    <w:p w14:paraId="1A431BE5" w14:textId="77777777" w:rsidR="0002307B" w:rsidRDefault="000230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8B537A" w14:textId="77777777" w:rsidR="0002307B" w:rsidRDefault="0002307B">
      <w:pPr>
        <w:spacing w:after="0"/>
      </w:pPr>
      <w:r>
        <w:separator/>
      </w:r>
    </w:p>
  </w:footnote>
  <w:footnote w:type="continuationSeparator" w:id="0">
    <w:p w14:paraId="313A1F34" w14:textId="77777777" w:rsidR="0002307B" w:rsidRDefault="0002307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2307B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C2C45"/>
    <w:rsid w:val="002D7C5A"/>
    <w:rsid w:val="003327F5"/>
    <w:rsid w:val="00340CAF"/>
    <w:rsid w:val="00377371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E7C48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24C72"/>
    <w:rsid w:val="00AA23D3"/>
    <w:rsid w:val="00AA3C50"/>
    <w:rsid w:val="00AE302A"/>
    <w:rsid w:val="00AE36BB"/>
    <w:rsid w:val="00B33255"/>
    <w:rsid w:val="00B37C7E"/>
    <w:rsid w:val="00B65B09"/>
    <w:rsid w:val="00B85583"/>
    <w:rsid w:val="00B9476B"/>
    <w:rsid w:val="00BA343A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34C45"/>
    <w:rsid w:val="00E50BDE"/>
    <w:rsid w:val="00E774CD"/>
    <w:rsid w:val="00E77E1D"/>
    <w:rsid w:val="00E97684"/>
    <w:rsid w:val="00ED5F48"/>
    <w:rsid w:val="00ED75B6"/>
    <w:rsid w:val="00F731D5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2020-09-11T08:01:00Z</dcterms:created>
  <dcterms:modified xsi:type="dcterms:W3CDTF">2020-09-11T08:01:00Z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