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434759A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7E1FDB59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46A3C18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2F4144C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33B5AF1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0B9AA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46685310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799FFFB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1482A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3122D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7699A99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644698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76C8993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163CC2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34F3BB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3A7B37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4FB4B04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37A68A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4398F4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0B1C63B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16DA0B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7212060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32A7D1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2023A1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797748B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4EE22FA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7AF539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27F101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543C86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29FC1E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272FA5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52F805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774B7AB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5F7E50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7F86FF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4006B34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581D68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0C05F5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7B02971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553EAC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7B55C6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5583E66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4CB3E1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09C366A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5A28AA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43F9736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0FAB2B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7988F56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ED5F48">
        <w:tc>
          <w:tcPr>
            <w:tcW w:w="2500" w:type="pct"/>
            <w:vAlign w:val="center"/>
          </w:tcPr>
          <w:p w14:paraId="6CD4D464" w14:textId="2D9AE802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42A296CA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2A07B664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4A943CD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173B357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271C70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6E311B3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5A64000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7D2F7C9D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0B9E7E8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250FBDA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31CDCC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5AE6FE9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4B48AD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3701C56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61968B9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72A4C1A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62AE0F2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7F8E92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5DEE564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747B762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5C6B4D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6B366D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314719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4129AF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63E605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2DA0A55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796872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4A32848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636BEF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56AF503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4325FB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23BA2A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0E21012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0CB6F7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5A5A36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759ABB9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34DD1B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547FC5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27B5296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47053E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483E5E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4C75201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4958F5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2F1F19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3968292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519012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5B7D435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ED5F48">
        <w:tc>
          <w:tcPr>
            <w:tcW w:w="2500" w:type="pct"/>
            <w:vAlign w:val="center"/>
          </w:tcPr>
          <w:p w14:paraId="30CEB76C" w14:textId="2208F54E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65DF3E32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8B73B9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127737F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0B5526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7AC8D99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020CA66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29EFB5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411992D2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7AAC08F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4D9E18B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625358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79B6FB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7B5F53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48BD6C9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35F968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232FBD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5F1005E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2D8FB3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6AF292A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46B77FB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166F08F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5938972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5680D7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00FE26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34274A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55A8F24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1DBC02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0A608F4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140E35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256CBE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30E17D6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5203A4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2AC28A6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5D8C369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1CFBBBA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507718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5079D6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028D5B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52CCA45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548F958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107706C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2031AF0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1238F7D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0D72770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6B9B17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731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731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6EAD799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0D7FCBA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2FE2B3" w14:textId="77777777" w:rsidR="00C4312D" w:rsidRDefault="00C4312D">
      <w:pPr>
        <w:spacing w:after="0"/>
      </w:pPr>
      <w:r>
        <w:separator/>
      </w:r>
    </w:p>
  </w:endnote>
  <w:endnote w:type="continuationSeparator" w:id="0">
    <w:p w14:paraId="253913D7" w14:textId="77777777" w:rsidR="00C4312D" w:rsidRDefault="00C431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7C3FCE" w14:textId="77777777" w:rsidR="00C4312D" w:rsidRDefault="00C4312D">
      <w:pPr>
        <w:spacing w:after="0"/>
      </w:pPr>
      <w:r>
        <w:separator/>
      </w:r>
    </w:p>
  </w:footnote>
  <w:footnote w:type="continuationSeparator" w:id="0">
    <w:p w14:paraId="67546BE5" w14:textId="77777777" w:rsidR="00C4312D" w:rsidRDefault="00C4312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C2C45"/>
    <w:rsid w:val="002D7C5A"/>
    <w:rsid w:val="003327F5"/>
    <w:rsid w:val="00340CAF"/>
    <w:rsid w:val="00377371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E7C48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24C72"/>
    <w:rsid w:val="00AA23D3"/>
    <w:rsid w:val="00AA3C50"/>
    <w:rsid w:val="00AE302A"/>
    <w:rsid w:val="00AE36BB"/>
    <w:rsid w:val="00B33255"/>
    <w:rsid w:val="00B37C7E"/>
    <w:rsid w:val="00B65B09"/>
    <w:rsid w:val="00B85583"/>
    <w:rsid w:val="00B9476B"/>
    <w:rsid w:val="00BC3952"/>
    <w:rsid w:val="00BE5AB8"/>
    <w:rsid w:val="00BF49DC"/>
    <w:rsid w:val="00C4312D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34C45"/>
    <w:rsid w:val="00E50BDE"/>
    <w:rsid w:val="00E774CD"/>
    <w:rsid w:val="00E77E1D"/>
    <w:rsid w:val="00E97684"/>
    <w:rsid w:val="00ED5F48"/>
    <w:rsid w:val="00ED75B6"/>
    <w:rsid w:val="00F731D5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2020-09-11T08:01:00Z</dcterms:created>
  <dcterms:modified xsi:type="dcterms:W3CDTF">2020-09-11T08:01:00Z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