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06E3D5F7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1CA71E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3A36F7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73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3C3BD8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3A4D49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07D9DC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73EDC6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7BBC83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07F892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555FF3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638D18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5BB685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44F78F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1FF8F4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3A62F5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72E3D1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6B6BBB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7F59C2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76EA97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372435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5DB082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56BA06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28649D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3BC0E0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1C8C9F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738ECE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56B860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549790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27745C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065EB5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667AAB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4CDDC9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478151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78A735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7BE725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3E35CE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68DB28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20D328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79D14C93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65761A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5798F5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04FBAB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643EC7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73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66766D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4951F8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7B09A7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1154D7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7ADD74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0006B3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37E858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254F93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3FF4ED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6FDF38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680491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6E34D0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1D2C3A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434891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27A2D0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315866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02B13B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450F81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3593FA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43C6E9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209FE2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0F1B91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708958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5088C2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5D2755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76C62C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407F0E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1F2DF7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7522D9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186B7D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72D0D9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74521F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713801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075CA085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31088A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483703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40BB93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4C458F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275209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6AF724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6FEB14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59AB47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61FD36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59906A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05AE63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549C1E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5391BC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3A1905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3670B3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674361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288D80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64E9F1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6B138E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7E9708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22C13A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16CDE8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0FA861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7EC1E9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02B54F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634036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77315A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52575E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3044E1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54667D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4309CA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00A0BB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443282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28D329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148F27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71BD4F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74D363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5CCC7" w14:textId="77777777" w:rsidR="00101AF1" w:rsidRDefault="00101AF1">
      <w:pPr>
        <w:spacing w:after="0"/>
      </w:pPr>
      <w:r>
        <w:separator/>
      </w:r>
    </w:p>
  </w:endnote>
  <w:endnote w:type="continuationSeparator" w:id="0">
    <w:p w14:paraId="604B2412" w14:textId="77777777" w:rsidR="00101AF1" w:rsidRDefault="00101A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326CB" w14:textId="77777777" w:rsidR="00101AF1" w:rsidRDefault="00101AF1">
      <w:pPr>
        <w:spacing w:after="0"/>
      </w:pPr>
      <w:r>
        <w:separator/>
      </w:r>
    </w:p>
  </w:footnote>
  <w:footnote w:type="continuationSeparator" w:id="0">
    <w:p w14:paraId="43CDF508" w14:textId="77777777" w:rsidR="00101AF1" w:rsidRDefault="00101A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1AF1"/>
    <w:rsid w:val="001274F3"/>
    <w:rsid w:val="00151CCE"/>
    <w:rsid w:val="001B01F9"/>
    <w:rsid w:val="001C41F9"/>
    <w:rsid w:val="00285C1D"/>
    <w:rsid w:val="002D7C5A"/>
    <w:rsid w:val="003327F5"/>
    <w:rsid w:val="00340CAF"/>
    <w:rsid w:val="00377371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24C72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34C45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2020-09-11T08:00:00Z</dcterms:created>
  <dcterms:modified xsi:type="dcterms:W3CDTF">2020-09-11T08:00:00Z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