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6F8170A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01427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1B1FE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7632B5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13725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F77D9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DBFE0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C7C47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87E1F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D994B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17DCB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B5C80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10776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711D6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BFAF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92931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7A888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A95F9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9F344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151CA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ADF62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3BDAB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59833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34694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764A6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DC311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262F4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34CE8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95F6E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DF64C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6A6DF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3D449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39A39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0F045E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B09C6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59A55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A515F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7B47F1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3AC4748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03A3074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AAA69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A7481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8AAD2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670629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C3EB2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A68D7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E9B65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6A1BC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B1D58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F835D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774E1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1C4634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2A11E4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EAFA2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5BAE6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B3E1A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5D13D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49C63F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A1FE1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A2366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59ECD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48EC84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3EDC6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6017A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683AE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06F970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295C47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68DBC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8DC6E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8FF1E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F1816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67EA0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42D42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150F2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02EA69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0DACA0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76E97AB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C8A60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DD595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60E79E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75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3B0E21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3D084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CBE18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2B0032F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2D2CD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B6C20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33FFE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F9E77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519B4A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5DD541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2C5FA4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1B497C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69E7D2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774A2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4A78A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54D85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0B4922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00145E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5D2F9D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52CEC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42FEB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D4EE8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2702D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6C183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3C55B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ED18D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43FD0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758879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55E613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F308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917FC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C3D2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B83B4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D2AD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4B849B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9144D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CBD28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A2E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57E52" w14:textId="77777777" w:rsidR="0094727A" w:rsidRDefault="0094727A">
      <w:pPr>
        <w:spacing w:after="0"/>
      </w:pPr>
      <w:r>
        <w:separator/>
      </w:r>
    </w:p>
  </w:endnote>
  <w:endnote w:type="continuationSeparator" w:id="0">
    <w:p w14:paraId="7F38256C" w14:textId="77777777" w:rsidR="0094727A" w:rsidRDefault="009472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F7704" w14:textId="77777777" w:rsidR="0094727A" w:rsidRDefault="0094727A">
      <w:pPr>
        <w:spacing w:after="0"/>
      </w:pPr>
      <w:r>
        <w:separator/>
      </w:r>
    </w:p>
  </w:footnote>
  <w:footnote w:type="continuationSeparator" w:id="0">
    <w:p w14:paraId="769D0C16" w14:textId="77777777" w:rsidR="0094727A" w:rsidRDefault="009472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3D2A"/>
    <w:rsid w:val="001C41F9"/>
    <w:rsid w:val="001F308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57571"/>
    <w:rsid w:val="007C0139"/>
    <w:rsid w:val="007D45A1"/>
    <w:rsid w:val="007F564D"/>
    <w:rsid w:val="008B1201"/>
    <w:rsid w:val="008F16F7"/>
    <w:rsid w:val="009164BA"/>
    <w:rsid w:val="009166BD"/>
    <w:rsid w:val="0094727A"/>
    <w:rsid w:val="00977AAE"/>
    <w:rsid w:val="00996E56"/>
    <w:rsid w:val="00997268"/>
    <w:rsid w:val="009A2E95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2AD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2020-09-11T10:18:00Z</dcterms:created>
  <dcterms:modified xsi:type="dcterms:W3CDTF">2020-09-11T10:18:00Z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