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1D363F32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0568BC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53E197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344B90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500412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064417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12FE15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3F94C5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4BCA68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395FB7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41B8057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53C98E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008A95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5B3C87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16FCD3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12C239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358FC4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3FB767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393AC3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358CBC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147A0F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0AC023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569A3B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2AF67BC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285E6A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7FDBD0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2389DE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09BF62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717A8D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6DEEE8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1C9E74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67A077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CC748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2D7ACB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5D6BDA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F30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F30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353A2C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6CC7A4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267A96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4BBD33FD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691E90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6DAED7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470BA1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322D1C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093276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64D4AC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0B1331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01C745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782CE5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4381FF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1533A5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18C8CA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1FB69A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7B8CCE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4DD4B9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4BADA4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7A592C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7F3870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33A999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061062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42C40A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31571A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21E0FB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736438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75657B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7E7475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5640C4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01E708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2E511D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2625AE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0F15DA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6AC9A3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3EFDEF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7563C1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31E478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32142E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12320A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46F3C8B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53979E90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57E277F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21F81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4FC6AB9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AFE65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5D7C17C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79019D7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3D9E104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48326D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039018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17309F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0CD8D7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02ACC4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2C75B9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421410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1C23C3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353DC1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0D3860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09B7D5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071446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51D5AD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6CFE93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23B7E0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50319F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440CD5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7220C8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047168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5ED0B2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5743CF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07D897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3B5573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2C53AC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3BB304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5A8EC7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65EFF0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3100C3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7076C4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26F629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128B99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1AE60A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531E3D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53CAC1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6454AA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5EC6E3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641E4D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AE5F3" w14:textId="77777777" w:rsidR="00B375D4" w:rsidRDefault="00B375D4">
      <w:pPr>
        <w:spacing w:after="0"/>
      </w:pPr>
      <w:r>
        <w:separator/>
      </w:r>
    </w:p>
  </w:endnote>
  <w:endnote w:type="continuationSeparator" w:id="0">
    <w:p w14:paraId="1F080D94" w14:textId="77777777" w:rsidR="00B375D4" w:rsidRDefault="00B375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90E483" w14:textId="77777777" w:rsidR="00B375D4" w:rsidRDefault="00B375D4">
      <w:pPr>
        <w:spacing w:after="0"/>
      </w:pPr>
      <w:r>
        <w:separator/>
      </w:r>
    </w:p>
  </w:footnote>
  <w:footnote w:type="continuationSeparator" w:id="0">
    <w:p w14:paraId="3321DE44" w14:textId="77777777" w:rsidR="00B375D4" w:rsidRDefault="00B375D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3D2A"/>
    <w:rsid w:val="001C41F9"/>
    <w:rsid w:val="001F308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57571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5D4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2020-09-11T10:18:00Z</dcterms:created>
  <dcterms:modified xsi:type="dcterms:W3CDTF">2020-09-11T10:18:00Z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