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2D9AE802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0951945F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2A07B664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4A943CD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173B357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271C70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6E311B3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5A64000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7D2F7C9D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0B9E7E8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250FBDA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7CF0EC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75F019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068B31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2C6F41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48C734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7493DB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19EC4D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78B3C84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101DD1A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5C1C33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0377EC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777EAC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0659C7F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774F34B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416ADF5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47E9E0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755AEC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62CC59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3BE0B4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659BF16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42EE51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0E03F7E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1F2D97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2E96C3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127F74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47AA971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3E4871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5F5CE0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201A3E0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002895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5D7918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2E61ED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7B2475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338DA36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4504E4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7544D5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06E223F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ED5F48">
        <w:tc>
          <w:tcPr>
            <w:tcW w:w="2500" w:type="pct"/>
            <w:vAlign w:val="center"/>
          </w:tcPr>
          <w:p w14:paraId="30CEB76C" w14:textId="2208F54E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6B4D4069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8B73B9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127737F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0B5526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7AC8D99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020CA66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29EFB5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411992D2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7AAC08F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4D9E18B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59C9045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001C226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630FAD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44D82C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07CD1C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583993A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042A3B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1A0AA1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568E2B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36272C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5CAACA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0C6D21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6A2B9F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772110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06920AF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6131536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54F3F7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402E46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71886C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51B7B7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025732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3008A9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4F74E4A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1172113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27D566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09A5440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59A2D2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2EDF86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5FA9C8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1936C7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2BB7DD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09F713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249B3EA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63A397C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7DFE21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3B2F10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1A7767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0296CB7" w14:textId="77777777" w:rsidTr="00ED5F48">
        <w:tc>
          <w:tcPr>
            <w:tcW w:w="2500" w:type="pct"/>
            <w:vAlign w:val="center"/>
          </w:tcPr>
          <w:p w14:paraId="254D9321" w14:textId="346F3C8B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310DB93F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3D4F18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57E277F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5421F81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4FC6AB9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4AFE65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5D7C17C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79019D7F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3D9E104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66C38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61564E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18D105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76B452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222120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4242A7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18C576A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3DFADB0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4DD239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3D828D0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74161B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3C80B5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58D64E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50F859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599DB6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20B608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4206E1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30B0C7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5FA7A1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694EFF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3052C8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4279B1B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273BC1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7E8763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05F8C3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1431E0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35D8D8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62D7DC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0C3418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15C2FDA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56A9D6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17122A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339842A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3B64EEB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39FDB4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66FC5B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5CCBCE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01B415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  <w:bookmarkStart w:id="0" w:name="_GoBack"/>
      <w:bookmarkEnd w:id="0"/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D4A87" w14:textId="77777777" w:rsidR="00EE55FE" w:rsidRDefault="00EE55FE">
      <w:pPr>
        <w:spacing w:after="0"/>
      </w:pPr>
      <w:r>
        <w:separator/>
      </w:r>
    </w:p>
  </w:endnote>
  <w:endnote w:type="continuationSeparator" w:id="0">
    <w:p w14:paraId="6CED4298" w14:textId="77777777" w:rsidR="00EE55FE" w:rsidRDefault="00EE55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E6F62" w14:textId="77777777" w:rsidR="00EE55FE" w:rsidRDefault="00EE55FE">
      <w:pPr>
        <w:spacing w:after="0"/>
      </w:pPr>
      <w:r>
        <w:separator/>
      </w:r>
    </w:p>
  </w:footnote>
  <w:footnote w:type="continuationSeparator" w:id="0">
    <w:p w14:paraId="2CC8472A" w14:textId="77777777" w:rsidR="00EE55FE" w:rsidRDefault="00EE55F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57571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55F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2020-09-11T10:17:00Z</dcterms:created>
  <dcterms:modified xsi:type="dcterms:W3CDTF">2020-09-11T10:17:00Z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