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610BC601" w:rsidR="00BF49DC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08719F86" w:rsidR="00BF49DC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42A9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E97684" w14:paraId="726CE1BC" w14:textId="77777777" w:rsidTr="00642A9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31D5DA4E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23ED79C4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AF6AA50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781CA15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4CCB2468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6FBFB96B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5F0EF23A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BF49DC" w:rsidRPr="00E97684" w14:paraId="6EAC1785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3D24374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4D67CE5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4620C9C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278FD2D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592C027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3E76FC9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15CD06A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361EA40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572112D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10BF61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28790D3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00EBC7B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52AE2B7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356C8F2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690898C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03B9249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0AD9E3D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69B4FE1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0F8FB78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28DD696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217D639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5115B0F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38D52F0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40BDEBC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4C7B5DB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52D7AAC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4347D1C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1E282A3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037A355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46F3A3C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3FBDA92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10C678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73C3BE9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78F4DC7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6026546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3B453CC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19DB311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bookmarkEnd w:id="1"/>
          <w:p w14:paraId="19962AF0" w14:textId="7BCC8074" w:rsidR="006B6899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0ECC24AF" w:rsidR="006B6899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1B9E6534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6FECF62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E2746A8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630340D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3EBCA05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E919288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083048EF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00CF67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29C7BF5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3B1699E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213E61F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696B4D9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41D0C29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38E1B05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4BFF9B1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85AC71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F01D02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0E52B3B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3AF7E67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0DE904E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00D051D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258AD80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EC26DD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3EF509F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08D94F8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F90C78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578576D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221E8F3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18D7854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23B5B7E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B5369D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30C4A1B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6E00769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1563793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2C60009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3554723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171E91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00F4BDE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7FC7A14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5FAD788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3559482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74E3DB3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505E64F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60D244B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6E9BE61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E77CB2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5627E0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047DC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798EA2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A3FBA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5CD4EF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6E7EAA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3CFB8F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4D1029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546D27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40179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49CB9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FA697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495F4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28802E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609860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F2BAA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8F990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2519E2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06A180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0D1179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451E26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1D6B4D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38DBE9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2EACD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163561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C61C7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49ED18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628D63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14C2B7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DE50B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4B352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393FA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9DC27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6C1605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0BD67B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D86FD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485D4D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7D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215C9" w14:textId="77777777" w:rsidR="00C803C9" w:rsidRDefault="00C803C9">
      <w:pPr>
        <w:spacing w:after="0"/>
      </w:pPr>
      <w:r>
        <w:separator/>
      </w:r>
    </w:p>
  </w:endnote>
  <w:endnote w:type="continuationSeparator" w:id="0">
    <w:p w14:paraId="520E2170" w14:textId="77777777" w:rsidR="00C803C9" w:rsidRDefault="00C803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21218" w14:textId="77777777" w:rsidR="00C803C9" w:rsidRDefault="00C803C9">
      <w:pPr>
        <w:spacing w:after="0"/>
      </w:pPr>
      <w:r>
        <w:separator/>
      </w:r>
    </w:p>
  </w:footnote>
  <w:footnote w:type="continuationSeparator" w:id="0">
    <w:p w14:paraId="38AF008E" w14:textId="77777777" w:rsidR="00C803C9" w:rsidRDefault="00C803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DB7"/>
    <w:rsid w:val="001274F3"/>
    <w:rsid w:val="00151CCE"/>
    <w:rsid w:val="001B01F9"/>
    <w:rsid w:val="001C41F9"/>
    <w:rsid w:val="00252CC2"/>
    <w:rsid w:val="00285C1D"/>
    <w:rsid w:val="002D7C5A"/>
    <w:rsid w:val="003069FA"/>
    <w:rsid w:val="003327F5"/>
    <w:rsid w:val="00340CAF"/>
    <w:rsid w:val="003C0D41"/>
    <w:rsid w:val="003E085C"/>
    <w:rsid w:val="003E7B3A"/>
    <w:rsid w:val="00416364"/>
    <w:rsid w:val="00431B29"/>
    <w:rsid w:val="00434069"/>
    <w:rsid w:val="00440416"/>
    <w:rsid w:val="00462EAD"/>
    <w:rsid w:val="004A6170"/>
    <w:rsid w:val="004F6AAC"/>
    <w:rsid w:val="00512F2D"/>
    <w:rsid w:val="0055301D"/>
    <w:rsid w:val="00567850"/>
    <w:rsid w:val="00570FBB"/>
    <w:rsid w:val="00583B82"/>
    <w:rsid w:val="0059105D"/>
    <w:rsid w:val="005923AC"/>
    <w:rsid w:val="005D5149"/>
    <w:rsid w:val="005E656F"/>
    <w:rsid w:val="00642A90"/>
    <w:rsid w:val="00667021"/>
    <w:rsid w:val="006974E1"/>
    <w:rsid w:val="006B6899"/>
    <w:rsid w:val="006C0896"/>
    <w:rsid w:val="006F4C81"/>
    <w:rsid w:val="006F513E"/>
    <w:rsid w:val="00717D7C"/>
    <w:rsid w:val="007C0139"/>
    <w:rsid w:val="007D45A1"/>
    <w:rsid w:val="007E6B50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03C9"/>
    <w:rsid w:val="00C91F9B"/>
    <w:rsid w:val="00DB6B33"/>
    <w:rsid w:val="00DD0ABB"/>
    <w:rsid w:val="00DE32AC"/>
    <w:rsid w:val="00DE3363"/>
    <w:rsid w:val="00E1407A"/>
    <w:rsid w:val="00E33F1A"/>
    <w:rsid w:val="00E50BDE"/>
    <w:rsid w:val="00E774CD"/>
    <w:rsid w:val="00E77CB2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2020-09-11T04:26:00Z</dcterms:created>
  <dcterms:modified xsi:type="dcterms:W3CDTF">2020-09-11T04:26:00Z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