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610BC601" w:rsidR="00BF49DC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6A5D3DF6" w:rsidR="00BF49DC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2020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42A90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E97684" w14:paraId="726CE1BC" w14:textId="77777777" w:rsidTr="00642A90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31D5DA4E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23ED79C4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6AF6AA50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5781CA15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4CCB2468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6FBFB96B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5F0EF23A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BF49DC" w:rsidRPr="00E97684" w14:paraId="6EAC1785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1A6D4FD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7DF008C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2FB2E65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0D00886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32AC8DC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7EC32A9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05379DD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093BC62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6DB1E3B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76FF291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6DE5422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07D7E02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5BE6F92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2F40E91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1688E15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5C7BE0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3710DD5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66433F8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2F8E65F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29A2108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01791F8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3102BE6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719AE84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0FCE9E2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202E72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1583E8D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62FBCB3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2877496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01352C8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40D6741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424AF3E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32EEDA7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5459F44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01597AD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2D2EE1A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6375A9F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18280C6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7BCC8074" w:rsidR="006B6899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5CCDBE86" w:rsidR="006B6899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2020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B9E6534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6FECF62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E2746A8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5630340D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43EBCA05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4E919288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083048EF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6C15530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33C6BD3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32E458C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7BADE20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0977249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55C0FA6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664FC0D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1E2F5CB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39AE1C5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2CD83EF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5FF5A1C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3139EF8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3AF5B76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4B0B403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0F7CCC2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167429A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74E8A87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5BD9EC7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31EE5E8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4CD95DD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3592BDF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2D3A20D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1CB4D45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62A417E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716BEFC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5572C76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116B498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3CE3EFE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504DAB3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0596E45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1AFA474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729D686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4C3105B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4EB0ACD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F7A59A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57A135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24E9BD8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25755F14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04CDFB8A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2020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7E6B5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95CA1B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14501B2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4215E44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F779C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0FF0E62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7AC701A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7BCDE73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5CB90A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197355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2498B36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23FA36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04F215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69A79E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300040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1482EC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3EB164B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193AC31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17C7210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FD39F8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73AB50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56C676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0926977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D070F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7C3F6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23662E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81105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1DCD621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150B95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157006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A653A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66F43D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3674D1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6D9867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94C5D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52757E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0B8D9F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19FD28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F5134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59D510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D8630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3406F6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59B99C5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7E6B5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7D0784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0F5287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GoBack"/>
      <w:bookmarkEnd w:id="1"/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66622" w14:textId="77777777" w:rsidR="000A3FB9" w:rsidRDefault="000A3FB9">
      <w:pPr>
        <w:spacing w:after="0"/>
      </w:pPr>
      <w:r>
        <w:separator/>
      </w:r>
    </w:p>
  </w:endnote>
  <w:endnote w:type="continuationSeparator" w:id="0">
    <w:p w14:paraId="468E15D1" w14:textId="77777777" w:rsidR="000A3FB9" w:rsidRDefault="000A3F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84A2F" w14:textId="77777777" w:rsidR="000A3FB9" w:rsidRDefault="000A3FB9">
      <w:pPr>
        <w:spacing w:after="0"/>
      </w:pPr>
      <w:r>
        <w:separator/>
      </w:r>
    </w:p>
  </w:footnote>
  <w:footnote w:type="continuationSeparator" w:id="0">
    <w:p w14:paraId="35EF2CFD" w14:textId="77777777" w:rsidR="000A3FB9" w:rsidRDefault="000A3F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3FB9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E6B50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2020-09-11T04:16:00Z</dcterms:created>
  <dcterms:modified xsi:type="dcterms:W3CDTF">2020-09-11T04:16:00Z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