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7BCC8074" w:rsidR="006B6899" w:rsidRPr="00642A90" w:rsidRDefault="0055301D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4ECDFE52" w:rsidR="006B6899" w:rsidRPr="00642A90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42A90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1B9E6534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6FECF62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E2746A8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630340D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43EBCA05" w:rsidR="006B6899" w:rsidRPr="00E97684" w:rsidRDefault="0055301D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E919288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083048EF" w:rsidR="006B6899" w:rsidRPr="00E97684" w:rsidRDefault="0055301D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6AD952E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BC8FC4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3E142E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5AC948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78F740E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0B50D2F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443508F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6A6231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2FBA04F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2D4C4F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4135C9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37354A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9CAFE7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2D17D9B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3BB3AA8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67E959F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54AFF8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BCAEBA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6CB5460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9A71D7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0AED865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231F895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49984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2345AD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9BB4B6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104E3D9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4FFC658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0B38B6D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A776E9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BDE98B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0F46E2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5381A3A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366866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56BDA38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121E52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3455239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D71DC9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4848213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DC45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A6F0D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F8C93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883D6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B633D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6368DB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C2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8441D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AD5E9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2D8FD8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6671A4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450FA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B6F9D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BBA99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1334C4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5ECD5A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316B9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134274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DA3DD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0CDD14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4496A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0F0ECA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5C3FC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00E93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EB483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2DEAD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E7BDC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FA884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666BFA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7A7D0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17451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EA6A6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5A9D05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3CE90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025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51F075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09442E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7F641C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2D808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4149953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3B0A6C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B486F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8F3F4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0D67FE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454DA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61216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93105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30E3A2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77DF94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2EDC92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1C607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AC2E9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1F1E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318D16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504C6D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7CAF0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73BFD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E7490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A294E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E8583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032B7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5A56F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04C03A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5E60E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4DCDD6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93ACB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0F690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DD61D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531733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437AB9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2A9A99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11D89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779E5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336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286CD0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C2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0C5ED7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025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3A801B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76C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3B0A6C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87778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8A29C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25C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4B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47D58" w14:textId="77777777" w:rsidR="00E4666A" w:rsidRDefault="00E4666A">
      <w:pPr>
        <w:spacing w:after="0"/>
      </w:pPr>
      <w:r>
        <w:separator/>
      </w:r>
    </w:p>
  </w:endnote>
  <w:endnote w:type="continuationSeparator" w:id="0">
    <w:p w14:paraId="4A0AECE6" w14:textId="77777777" w:rsidR="00E4666A" w:rsidRDefault="00E46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37F5D" w14:textId="77777777" w:rsidR="00E4666A" w:rsidRDefault="00E4666A">
      <w:pPr>
        <w:spacing w:after="0"/>
      </w:pPr>
      <w:r>
        <w:separator/>
      </w:r>
    </w:p>
  </w:footnote>
  <w:footnote w:type="continuationSeparator" w:id="0">
    <w:p w14:paraId="6DC99A6B" w14:textId="77777777" w:rsidR="00E4666A" w:rsidRDefault="00E466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078F7"/>
    <w:rsid w:val="002644B5"/>
    <w:rsid w:val="00285C1D"/>
    <w:rsid w:val="002D7C5A"/>
    <w:rsid w:val="003327F5"/>
    <w:rsid w:val="00340CAF"/>
    <w:rsid w:val="003B0A6C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5336F"/>
    <w:rsid w:val="00570FBB"/>
    <w:rsid w:val="00583B82"/>
    <w:rsid w:val="005923AC"/>
    <w:rsid w:val="005D5149"/>
    <w:rsid w:val="005E656F"/>
    <w:rsid w:val="0060025E"/>
    <w:rsid w:val="00642A90"/>
    <w:rsid w:val="00667021"/>
    <w:rsid w:val="006974E1"/>
    <w:rsid w:val="006A5B3F"/>
    <w:rsid w:val="006B6899"/>
    <w:rsid w:val="006C0896"/>
    <w:rsid w:val="006F513E"/>
    <w:rsid w:val="00794BE8"/>
    <w:rsid w:val="007C0139"/>
    <w:rsid w:val="007D45A1"/>
    <w:rsid w:val="007F564D"/>
    <w:rsid w:val="007F68C4"/>
    <w:rsid w:val="008976C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0C24"/>
    <w:rsid w:val="00BE5AB8"/>
    <w:rsid w:val="00BF49DC"/>
    <w:rsid w:val="00C44DFB"/>
    <w:rsid w:val="00C6519B"/>
    <w:rsid w:val="00C70F21"/>
    <w:rsid w:val="00C7354B"/>
    <w:rsid w:val="00C800AA"/>
    <w:rsid w:val="00C91F9B"/>
    <w:rsid w:val="00D938DE"/>
    <w:rsid w:val="00DB6B33"/>
    <w:rsid w:val="00DE32AC"/>
    <w:rsid w:val="00DE3363"/>
    <w:rsid w:val="00DF25CC"/>
    <w:rsid w:val="00E1407A"/>
    <w:rsid w:val="00E33F1A"/>
    <w:rsid w:val="00E4666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2020-09-11T05:12:00Z</dcterms:created>
  <dcterms:modified xsi:type="dcterms:W3CDTF">2020-09-11T05:12:00Z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