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56350095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02342C3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1D62244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368C3B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4F778B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957258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0FD4F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2EC3696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51D35C0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19AAEAC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A24FB1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277EFF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02631BB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12031E9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0242EE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7090CD9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A390A4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9F8C96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5A2462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A18CCE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A8454E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6EBBC95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4FA9C44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FA41A4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146BDA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B4889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03AF880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D1A186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0B17803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00389C0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133A20F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2114CD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53E348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35CEF8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06992CC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1C5BA52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A9F066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57F9E2B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60BEAD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09D6D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ECAE2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6229E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8D6A2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384FF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BBED5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2D65D4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2B22E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6D1ECF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05E1E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82730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967CE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5CE8FF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347670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FA605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1D7F41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8F57E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3501A0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7EA48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C5C3A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57D49F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3F5DDB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5A2F7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54B99A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A71BF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23C99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9B326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097AA0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D1A4F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783CB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333C3B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3600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B0349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3B91C4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425FBE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C43EC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5ABBA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4B927B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3B0A6C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4CA178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B25B3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78F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2C263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8224B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C6A7E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BFF1E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504503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035B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ABB48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9AD41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F9587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6874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12760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63DB0E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33162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58A31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309E9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E82FC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3C786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4BF8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159370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70ADD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7F5FE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A10E0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33708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287BE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033FC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32162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CC4E2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7CE85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06DA7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38D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470F2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85549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19BB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35516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30977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A4542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58B1F" w14:textId="77777777" w:rsidR="00280E89" w:rsidRDefault="00280E89">
      <w:pPr>
        <w:spacing w:after="0"/>
      </w:pPr>
      <w:r>
        <w:separator/>
      </w:r>
    </w:p>
  </w:endnote>
  <w:endnote w:type="continuationSeparator" w:id="0">
    <w:p w14:paraId="60C60CA2" w14:textId="77777777" w:rsidR="00280E89" w:rsidRDefault="00280E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FA87A" w14:textId="77777777" w:rsidR="00280E89" w:rsidRDefault="00280E89">
      <w:pPr>
        <w:spacing w:after="0"/>
      </w:pPr>
      <w:r>
        <w:separator/>
      </w:r>
    </w:p>
  </w:footnote>
  <w:footnote w:type="continuationSeparator" w:id="0">
    <w:p w14:paraId="1E6C96F2" w14:textId="77777777" w:rsidR="00280E89" w:rsidRDefault="00280E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078F7"/>
    <w:rsid w:val="002644B5"/>
    <w:rsid w:val="00280E89"/>
    <w:rsid w:val="00285C1D"/>
    <w:rsid w:val="002D7C5A"/>
    <w:rsid w:val="003327F5"/>
    <w:rsid w:val="00340CAF"/>
    <w:rsid w:val="003B0A6C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5336F"/>
    <w:rsid w:val="00570FBB"/>
    <w:rsid w:val="00583B82"/>
    <w:rsid w:val="005923AC"/>
    <w:rsid w:val="005D5149"/>
    <w:rsid w:val="005E656F"/>
    <w:rsid w:val="0060025E"/>
    <w:rsid w:val="00642A90"/>
    <w:rsid w:val="00667021"/>
    <w:rsid w:val="006974E1"/>
    <w:rsid w:val="006A5B3F"/>
    <w:rsid w:val="006B6899"/>
    <w:rsid w:val="006C0896"/>
    <w:rsid w:val="006F513E"/>
    <w:rsid w:val="00794BE8"/>
    <w:rsid w:val="007C0139"/>
    <w:rsid w:val="007D45A1"/>
    <w:rsid w:val="007F564D"/>
    <w:rsid w:val="007F68C4"/>
    <w:rsid w:val="008976C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0C24"/>
    <w:rsid w:val="00BE5AB8"/>
    <w:rsid w:val="00BF49DC"/>
    <w:rsid w:val="00C44DFB"/>
    <w:rsid w:val="00C6519B"/>
    <w:rsid w:val="00C70F21"/>
    <w:rsid w:val="00C7354B"/>
    <w:rsid w:val="00C800AA"/>
    <w:rsid w:val="00C91F9B"/>
    <w:rsid w:val="00D938D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2020-09-11T05:12:00Z</dcterms:created>
  <dcterms:modified xsi:type="dcterms:W3CDTF">2020-09-11T05:12:00Z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