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p w14:paraId="19962AF0" w14:textId="7BCC8074" w:rsidR="006B6899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0F9F655" w14:textId="7D137529" w:rsidR="006B6899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42A90" w:rsidRDefault="006B6899" w:rsidP="006B689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6B6899" w:rsidRPr="00E97684" w14:paraId="2A9965BE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1B9E6534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06FECF62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5E2746A8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5630340D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43EBCA05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4E919288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083048EF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6B6899" w:rsidRPr="00E97684" w14:paraId="78897B1C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22437AC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23C7E53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11566E8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5066E35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0B8FCE7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21F8709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711B32F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79D8034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7412694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2A338EE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44C0248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6C69489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75337D8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29404BA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0910A76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1DDB408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7A3ACD6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7DE4D6A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70F3C81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64A1CF7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7B5319D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7CA7E7A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5C44A5E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4546A3E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54B3467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021BB08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2D3B964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5BCABBA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692F4A2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60ACC74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0155A22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5E6436A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5A494B1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7B3517B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70F9DC1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5465E32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07DF135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25755F14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097D12F0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560D596D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795CA1BA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14501B2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4215E44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2F779C7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0FF0E62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7AC701A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7BD5908" w14:textId="7BCDE73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30DC1FC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781C6BF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560FECE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360D360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0DCE16B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49DCB9A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3C741C6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4BF8371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2BBFE02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695C0F5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229F57A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6A6968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501925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698CF8E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6C834CD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2A0B593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53AE5B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26FB43C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7E39DF4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24B63F8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400787C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7C69B7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4266BC5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23F656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7530813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0BCCCB5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25745E4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75161F2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4361945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16ABBC7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356F60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70EEF20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742A082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18D9AB6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324C07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5BC724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2DEEAAA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0025196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ED5F48">
        <w:tc>
          <w:tcPr>
            <w:tcW w:w="2500" w:type="pct"/>
            <w:vAlign w:val="center"/>
          </w:tcPr>
          <w:p w14:paraId="0B71B109" w14:textId="3B1F8BCF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ABRIL</w:t>
            </w:r>
          </w:p>
        </w:tc>
        <w:tc>
          <w:tcPr>
            <w:tcW w:w="2500" w:type="pct"/>
            <w:vAlign w:val="center"/>
          </w:tcPr>
          <w:p w14:paraId="23A157B9" w14:textId="3B211CC2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4B2EB927" w14:textId="77777777" w:rsidTr="003B0A6C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568F5FD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708898E2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3FF7F64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6556844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5632F8F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2C21A7BB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2C318ADB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A54C37E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694509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7883D40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36B2AA3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1B9FA77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36D26D2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4955DF3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14EBB15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4E339A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767ADCB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5B9DD6D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40C0DEA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0055523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6D54927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38401AA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5EE476B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30EA2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1C315B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4072E9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2314CD5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4F68297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4F6639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0DC8BE5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03204FA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30F1283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1148BD5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021D9F7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4A1DE15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039AA94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1EB4656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22FC90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05B1CA5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438C8F0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3B625B9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1A46903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2F8D29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0D83D2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2DE1345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01D82" w14:textId="77777777" w:rsidR="008D4279" w:rsidRDefault="008D4279">
      <w:pPr>
        <w:spacing w:after="0"/>
      </w:pPr>
      <w:r>
        <w:separator/>
      </w:r>
    </w:p>
  </w:endnote>
  <w:endnote w:type="continuationSeparator" w:id="0">
    <w:p w14:paraId="4A4B15A4" w14:textId="77777777" w:rsidR="008D4279" w:rsidRDefault="008D42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4FF8F" w14:textId="77777777" w:rsidR="008D4279" w:rsidRDefault="008D4279">
      <w:pPr>
        <w:spacing w:after="0"/>
      </w:pPr>
      <w:r>
        <w:separator/>
      </w:r>
    </w:p>
  </w:footnote>
  <w:footnote w:type="continuationSeparator" w:id="0">
    <w:p w14:paraId="21F1B16D" w14:textId="77777777" w:rsidR="008D4279" w:rsidRDefault="008D42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644B5"/>
    <w:rsid w:val="00285C1D"/>
    <w:rsid w:val="002D7C5A"/>
    <w:rsid w:val="003327F5"/>
    <w:rsid w:val="00340CAF"/>
    <w:rsid w:val="003B0A6C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A5B3F"/>
    <w:rsid w:val="006B6899"/>
    <w:rsid w:val="006C0896"/>
    <w:rsid w:val="006F513E"/>
    <w:rsid w:val="007C0139"/>
    <w:rsid w:val="007D45A1"/>
    <w:rsid w:val="007F564D"/>
    <w:rsid w:val="007F68C4"/>
    <w:rsid w:val="008B1201"/>
    <w:rsid w:val="008D4279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2020-09-11T05:09:00Z</dcterms:created>
  <dcterms:modified xsi:type="dcterms:W3CDTF">2020-09-11T05:09:00Z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