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4DAFD67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6EC39B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45A1C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0BC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8B30F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D4F902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C3CF3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A7FB7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A7ACAB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D9A4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66214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7E6C51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5BA04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4FA5F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1CB0E2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C069C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2E2CF1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38FEF8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02C87E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0A2CC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7D18EF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D407E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46B771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630752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437F7AC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59ECD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8EA32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456775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16EFB9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751E6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752F9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FFAFE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1AEA7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75FFE17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231D6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1270F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0F2080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4E9EB3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7C1748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0296CB7" w14:textId="77777777" w:rsidTr="00ED5F48">
        <w:tc>
          <w:tcPr>
            <w:tcW w:w="2500" w:type="pct"/>
            <w:vAlign w:val="center"/>
          </w:tcPr>
          <w:p w14:paraId="254D9321" w14:textId="346F3C8B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SETEMBRO</w:t>
            </w:r>
          </w:p>
        </w:tc>
        <w:tc>
          <w:tcPr>
            <w:tcW w:w="2500" w:type="pct"/>
            <w:vAlign w:val="center"/>
          </w:tcPr>
          <w:p w14:paraId="2C122BDC" w14:textId="40B2A6C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3D4F18E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57E277F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421F81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4FC6AB9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AFE65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5D7C17C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79019D7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3D9E1048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66C381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493C43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4CC233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82D4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1A949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563FC7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19F488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39F937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09F939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D4D71E7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0CB6821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4035D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42B5C3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209571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35526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3FF0BE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4586B5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B78E7B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40A608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2CC618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7A0455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29683C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6AC5DE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8C300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5B2C05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302B2E8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6836AE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2C7FA9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5E0143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8BFA5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1966EB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70BBEA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41E8D7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5D3B96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3F64AF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155F4E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6285AA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B49D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41A676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F29B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5A7202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423659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76983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71E1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E29BE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7211F7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77806ECB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2030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0CAE4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8E105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3E25EB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6A5268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342516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4DA4C0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A252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5EB118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1AC69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233D0D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29B659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D6471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38EF97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B257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EBE94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560F3C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358170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1FFBBE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B353A0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ED756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0CE81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15BD60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72012B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7A1FFB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2AC893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896F0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720E2C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6E89C8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D4853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5BFD7F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DDA26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5A1E62F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3C11AB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2F8C9B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14156E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B49D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6AF67DA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F29B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C626D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7D789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B5969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E2B7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8673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5F964" w14:textId="77777777" w:rsidR="00A8396D" w:rsidRDefault="00A8396D">
      <w:pPr>
        <w:spacing w:after="0"/>
      </w:pPr>
      <w:r>
        <w:separator/>
      </w:r>
    </w:p>
  </w:endnote>
  <w:endnote w:type="continuationSeparator" w:id="0">
    <w:p w14:paraId="1680F7A4" w14:textId="77777777" w:rsidR="00A8396D" w:rsidRDefault="00A839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FDE3D2" w14:textId="77777777" w:rsidR="00A8396D" w:rsidRDefault="00A8396D">
      <w:pPr>
        <w:spacing w:after="0"/>
      </w:pPr>
      <w:r>
        <w:separator/>
      </w:r>
    </w:p>
  </w:footnote>
  <w:footnote w:type="continuationSeparator" w:id="0">
    <w:p w14:paraId="73F297EB" w14:textId="77777777" w:rsidR="00A8396D" w:rsidRDefault="00A8396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B5969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45D76"/>
    <w:rsid w:val="00667021"/>
    <w:rsid w:val="006974E1"/>
    <w:rsid w:val="006A5B3F"/>
    <w:rsid w:val="006B6899"/>
    <w:rsid w:val="006C0234"/>
    <w:rsid w:val="006C0896"/>
    <w:rsid w:val="006F513E"/>
    <w:rsid w:val="007904B5"/>
    <w:rsid w:val="007B49DC"/>
    <w:rsid w:val="007C0139"/>
    <w:rsid w:val="007D45A1"/>
    <w:rsid w:val="007F564D"/>
    <w:rsid w:val="008B1201"/>
    <w:rsid w:val="008F16F7"/>
    <w:rsid w:val="009164BA"/>
    <w:rsid w:val="009166BD"/>
    <w:rsid w:val="00977AAE"/>
    <w:rsid w:val="00986732"/>
    <w:rsid w:val="00996E56"/>
    <w:rsid w:val="00997268"/>
    <w:rsid w:val="00A12667"/>
    <w:rsid w:val="00A14581"/>
    <w:rsid w:val="00A20E4C"/>
    <w:rsid w:val="00A8396D"/>
    <w:rsid w:val="00AA23D3"/>
    <w:rsid w:val="00AA3C50"/>
    <w:rsid w:val="00AE302A"/>
    <w:rsid w:val="00AE36BB"/>
    <w:rsid w:val="00B37C7E"/>
    <w:rsid w:val="00B50BC9"/>
    <w:rsid w:val="00B65B09"/>
    <w:rsid w:val="00B85583"/>
    <w:rsid w:val="00B9476B"/>
    <w:rsid w:val="00BC3952"/>
    <w:rsid w:val="00BE5AB8"/>
    <w:rsid w:val="00BF29B9"/>
    <w:rsid w:val="00BF49DC"/>
    <w:rsid w:val="00C44DFB"/>
    <w:rsid w:val="00C6519B"/>
    <w:rsid w:val="00C70F21"/>
    <w:rsid w:val="00C7354B"/>
    <w:rsid w:val="00C800AA"/>
    <w:rsid w:val="00C91F9B"/>
    <w:rsid w:val="00CE2B7D"/>
    <w:rsid w:val="00DA2520"/>
    <w:rsid w:val="00DB6B33"/>
    <w:rsid w:val="00DE255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82D4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2020-09-12T05:10:00Z</dcterms:created>
  <dcterms:modified xsi:type="dcterms:W3CDTF">2020-09-12T05:10:00Z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