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611446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C886C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61F65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A216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17908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69EB9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481D4C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D761C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7D36D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052C9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32ED7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132A9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25AF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6D154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6968EB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9BB06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CC707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FE545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7DECE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E9EAD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D7B43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16818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37F3C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48E1E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7504C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6C47A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9E759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78BEE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06FBE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A9B6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D8A9F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968B8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0ECE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B650F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B32F8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C286F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322EF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1A7C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4C362A2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8EF68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9B57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FF1BE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3171E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D6C65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23CEDC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4F27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EBFAE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268B0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2E643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460DCE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DF17A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DAC58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D8BA2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0CA6B0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8B88D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46B3E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17737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258A6C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60344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918CD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595F7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581AE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92808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F07E4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8A55E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BF9FA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92967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5E82F0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94B6E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81457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34DDB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1F997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68FB8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DCD7D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50734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55DB4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538BEE4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735CD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B1105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310F9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9A700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5F2BE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0E725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4E335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D0D95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69890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1B5DE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A988D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16A7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8F706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93F7C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9CC4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639C6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95F90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2F006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A754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FF1FA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0A7BD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3C138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487A7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86E2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7C135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DD8AE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22E5D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0DB3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D94EF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59D89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0C0D8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9DE1C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FEF7F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CE2BE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209ED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3DAA9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72C2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11DA7" w14:textId="77777777" w:rsidR="00163368" w:rsidRDefault="00163368">
      <w:pPr>
        <w:spacing w:after="0"/>
      </w:pPr>
      <w:r>
        <w:separator/>
      </w:r>
    </w:p>
  </w:endnote>
  <w:endnote w:type="continuationSeparator" w:id="0">
    <w:p w14:paraId="25BC3AE6" w14:textId="77777777" w:rsidR="00163368" w:rsidRDefault="001633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7F5C5" w14:textId="77777777" w:rsidR="00163368" w:rsidRDefault="00163368">
      <w:pPr>
        <w:spacing w:after="0"/>
      </w:pPr>
      <w:r>
        <w:separator/>
      </w:r>
    </w:p>
  </w:footnote>
  <w:footnote w:type="continuationSeparator" w:id="0">
    <w:p w14:paraId="309E5D3D" w14:textId="77777777" w:rsidR="00163368" w:rsidRDefault="001633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3368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B49DC"/>
    <w:rsid w:val="007C0139"/>
    <w:rsid w:val="007D45A1"/>
    <w:rsid w:val="007F564D"/>
    <w:rsid w:val="008B1201"/>
    <w:rsid w:val="008F16F7"/>
    <w:rsid w:val="009164BA"/>
    <w:rsid w:val="009166BD"/>
    <w:rsid w:val="00977AAE"/>
    <w:rsid w:val="00986732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29B9"/>
    <w:rsid w:val="00BF49DC"/>
    <w:rsid w:val="00C44DFB"/>
    <w:rsid w:val="00C6519B"/>
    <w:rsid w:val="00C70F21"/>
    <w:rsid w:val="00C7354B"/>
    <w:rsid w:val="00C800AA"/>
    <w:rsid w:val="00C91F9B"/>
    <w:rsid w:val="00CE2B7D"/>
    <w:rsid w:val="00DA2520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2020-09-12T05:10:00Z</dcterms:created>
  <dcterms:modified xsi:type="dcterms:W3CDTF">2020-09-12T05:10:00Z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