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72B748D9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570221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72B54B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6BFF40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0FF004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152E1A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783EA2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5ECDAC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7B9337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613D69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39C4FE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764AE7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1ACB8F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5DA7D5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2B8982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069B95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09F6E6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06FEC6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111564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4D7AE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26B1B1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222A67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58C3E4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0C161F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65E3E1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728E40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1771A8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03B067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0BEBB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292D1B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6762C7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1443B6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519784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530603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294754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360DB9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51D980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7DD4DF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6460C790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128CE7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450A4C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31E928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01BAD1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3954EA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68AE4F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42870B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26CD72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111D35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17ACD2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54EC20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70B259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52E1DC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3B6C07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0F202B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7CEFED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362C16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67BFEE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2A0DBA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02CA25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686305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6429EE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04F679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7D08D9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7E70E0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29F980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1996CD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66580B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43AC85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27E2F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072B2B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3838A5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60FF36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539ECA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51D2F2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34F504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34F358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4EE2CA80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2E1907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066B61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6E9134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72FAE1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2E056D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78897E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7CB4D7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07461B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3EEA87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48F9DD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6277BC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2C1137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31614D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6D1D09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201E03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149BE0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4EAE67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19C0B3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53DC02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719A15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23EB1C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10384D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122468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145C97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1F1E1D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1D108B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BE030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55E9AB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08633D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0B2268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7CC12D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3FB790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419287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674B61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080A29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7E3EA7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13A825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67395" w14:textId="77777777" w:rsidR="00123FA9" w:rsidRDefault="00123FA9">
      <w:pPr>
        <w:spacing w:after="0"/>
      </w:pPr>
      <w:r>
        <w:separator/>
      </w:r>
    </w:p>
  </w:endnote>
  <w:endnote w:type="continuationSeparator" w:id="0">
    <w:p w14:paraId="43043E66" w14:textId="77777777" w:rsidR="00123FA9" w:rsidRDefault="00123F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AF003" w14:textId="77777777" w:rsidR="00123FA9" w:rsidRDefault="00123FA9">
      <w:pPr>
        <w:spacing w:after="0"/>
      </w:pPr>
      <w:r>
        <w:separator/>
      </w:r>
    </w:p>
  </w:footnote>
  <w:footnote w:type="continuationSeparator" w:id="0">
    <w:p w14:paraId="0FC21F4D" w14:textId="77777777" w:rsidR="00123FA9" w:rsidRDefault="00123F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3FA9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45D76"/>
    <w:rsid w:val="00667021"/>
    <w:rsid w:val="006974E1"/>
    <w:rsid w:val="006A5B3F"/>
    <w:rsid w:val="006B6899"/>
    <w:rsid w:val="006C0234"/>
    <w:rsid w:val="006C0896"/>
    <w:rsid w:val="006F513E"/>
    <w:rsid w:val="007904B5"/>
    <w:rsid w:val="007B49DC"/>
    <w:rsid w:val="007C0139"/>
    <w:rsid w:val="007D45A1"/>
    <w:rsid w:val="007F564D"/>
    <w:rsid w:val="008B1201"/>
    <w:rsid w:val="008F16F7"/>
    <w:rsid w:val="009164BA"/>
    <w:rsid w:val="009166BD"/>
    <w:rsid w:val="00977AAE"/>
    <w:rsid w:val="00986732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50BC9"/>
    <w:rsid w:val="00B65B09"/>
    <w:rsid w:val="00B85583"/>
    <w:rsid w:val="00B9476B"/>
    <w:rsid w:val="00BC3952"/>
    <w:rsid w:val="00BE5AB8"/>
    <w:rsid w:val="00BF29B9"/>
    <w:rsid w:val="00BF49DC"/>
    <w:rsid w:val="00C44DFB"/>
    <w:rsid w:val="00C6519B"/>
    <w:rsid w:val="00C70F21"/>
    <w:rsid w:val="00C7354B"/>
    <w:rsid w:val="00C800AA"/>
    <w:rsid w:val="00C91F9B"/>
    <w:rsid w:val="00CE2B7D"/>
    <w:rsid w:val="00DB6B33"/>
    <w:rsid w:val="00DE255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82D4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2020-09-12T05:09:00Z</dcterms:created>
  <dcterms:modified xsi:type="dcterms:W3CDTF">2020-09-12T05:09:00Z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