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AFBFF9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FAEA8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4327B2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C1644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58845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49643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2F3F5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0B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3F38A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CB214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793A7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2CE48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00EAF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9C7CD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2DCF2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61C9B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93D1C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1CE0C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C75BA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FDD06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F4848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9902E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96A89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6E7485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0B5DC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3C9AA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F547B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94082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458BCA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37E6F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4D565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95FCA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18CD04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CD5C0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0E656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35AAE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77F33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AEF17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907A9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D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7F430E5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3CFB1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13139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290C8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795984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0C816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061F9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88D41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BF5D6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CF9EB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E79D8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11B77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5F940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24156E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A4D60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C32F7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B0EEB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7FB86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46193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BFAEB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328013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6FE2B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BF66F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441D7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B8115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B3648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6BF618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2DA18D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E9492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6908F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4DBCB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32BCE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6A44A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C50FB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D16E7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175F84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1BED0F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4BB6F5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42166DA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4D2BA9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0033CC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2AD8A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39C8B3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D36B3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0AB27F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21D8CD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F4DA4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0245A1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0AF91C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E9379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CBAF1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F7C74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B1703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6ED65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2ADBF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4FA7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812F2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5E9CB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ED17E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46296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5B594D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47424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11B64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1B1A6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EB8A9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BA3AC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52834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62155D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94C20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8180C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47FDFF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44F25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38131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336F2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3A0D6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5B7B5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286CD" w14:textId="77777777" w:rsidR="00863CA0" w:rsidRDefault="00863CA0">
      <w:pPr>
        <w:spacing w:after="0"/>
      </w:pPr>
      <w:r>
        <w:separator/>
      </w:r>
    </w:p>
  </w:endnote>
  <w:endnote w:type="continuationSeparator" w:id="0">
    <w:p w14:paraId="20E79EB7" w14:textId="77777777" w:rsidR="00863CA0" w:rsidRDefault="00863C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ED18B" w14:textId="77777777" w:rsidR="00863CA0" w:rsidRDefault="00863CA0">
      <w:pPr>
        <w:spacing w:after="0"/>
      </w:pPr>
      <w:r>
        <w:separator/>
      </w:r>
    </w:p>
  </w:footnote>
  <w:footnote w:type="continuationSeparator" w:id="0">
    <w:p w14:paraId="40C44142" w14:textId="77777777" w:rsidR="00863CA0" w:rsidRDefault="00863C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D76"/>
    <w:rsid w:val="00667021"/>
    <w:rsid w:val="006974E1"/>
    <w:rsid w:val="006A5B3F"/>
    <w:rsid w:val="006B6899"/>
    <w:rsid w:val="006C0234"/>
    <w:rsid w:val="006C0896"/>
    <w:rsid w:val="006F513E"/>
    <w:rsid w:val="007904B5"/>
    <w:rsid w:val="007B49DC"/>
    <w:rsid w:val="007C0139"/>
    <w:rsid w:val="007D45A1"/>
    <w:rsid w:val="007F564D"/>
    <w:rsid w:val="00863CA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0BC9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2B7D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82D4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2020-09-12T05:09:00Z</dcterms:created>
  <dcterms:modified xsi:type="dcterms:W3CDTF">2020-09-12T05:09:00Z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