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FD8ADA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F5107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FFA23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23A737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D16F8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DB0B7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82639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0E069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7F41E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F0A7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A4C00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4322E8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983DF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48FD0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5B85F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F1EE1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4F29A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4D09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64669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0946C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5BBDD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B0D98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911A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2878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8B2E0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27F5C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B434F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4EE39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F66F9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6B543B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EECE3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263C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07177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73962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9E06C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DB6FC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422AB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E3C2B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0464A5F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29A22F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A0DF7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58FF0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7FF3C5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713645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666C9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2CF24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F9053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7E524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5D4B7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18AE5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5D534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8D1B8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6E8FA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96724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767B9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12514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D4AE1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6FF1C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EE702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BE8CD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0D8A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CB1D2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067F4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4F607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49391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DE7BD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B87D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5A96C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D231D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FA06B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6507B0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00A1B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34561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B5550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297EC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B48B6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BDD4BE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BB21B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C43CD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380EF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418E9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345B1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3D06A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1D80F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0FD4C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D8C21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621D9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1D4BE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20E6FC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0E6A5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5BBA6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3DC6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82E02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5D324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5CB35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1C1BB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8B666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28205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25CBE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D57EB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8A6F5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49C30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90F2C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51A3B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4829CD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93886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194DC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D5C6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38321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390EB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07CF3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62417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2275E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C44BC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3FAD5" w14:textId="77777777" w:rsidR="00A37B9D" w:rsidRDefault="00A37B9D">
      <w:pPr>
        <w:spacing w:after="0"/>
      </w:pPr>
      <w:r>
        <w:separator/>
      </w:r>
    </w:p>
  </w:endnote>
  <w:endnote w:type="continuationSeparator" w:id="0">
    <w:p w14:paraId="38D10366" w14:textId="77777777" w:rsidR="00A37B9D" w:rsidRDefault="00A37B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83B2B" w14:textId="77777777" w:rsidR="00A37B9D" w:rsidRDefault="00A37B9D">
      <w:pPr>
        <w:spacing w:after="0"/>
      </w:pPr>
      <w:r>
        <w:separator/>
      </w:r>
    </w:p>
  </w:footnote>
  <w:footnote w:type="continuationSeparator" w:id="0">
    <w:p w14:paraId="24EA7C2F" w14:textId="77777777" w:rsidR="00A37B9D" w:rsidRDefault="00A37B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7B9D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2B7D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2020-09-12T05:09:00Z</dcterms:created>
  <dcterms:modified xsi:type="dcterms:W3CDTF">2020-09-12T05:09:00Z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