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897A9E6" w14:textId="77777777" w:rsidTr="00ED5F48">
        <w:tc>
          <w:tcPr>
            <w:tcW w:w="2500" w:type="pct"/>
            <w:vAlign w:val="center"/>
          </w:tcPr>
          <w:p w14:paraId="30CEB76C" w14:textId="2208F54E" w:rsidR="00ED5F48" w:rsidRPr="00642A90" w:rsidRDefault="0055301D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bookmarkStart w:id="0" w:name="_GoBack"/>
            <w:bookmarkEnd w:id="0"/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AGOSTO</w:t>
            </w:r>
          </w:p>
        </w:tc>
        <w:tc>
          <w:tcPr>
            <w:tcW w:w="2500" w:type="pct"/>
            <w:vAlign w:val="center"/>
          </w:tcPr>
          <w:p w14:paraId="055F6AFA" w14:textId="1055C2B5" w:rsidR="00ED5F48" w:rsidRPr="00642A90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2022</w: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6B97403" w14:textId="63A23460" w:rsidR="00ED5F48" w:rsidRPr="00642A90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ED5F48" w:rsidRPr="00E97684" w14:paraId="58B73B97" w14:textId="77777777" w:rsidTr="00642A9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3A47607" w14:textId="127737F4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750A356" w14:textId="0B55266B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B970E4E" w14:textId="7AC8D996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D0CAE09" w14:textId="020CA661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7D7818" w14:textId="29EFB574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750F0D" w14:textId="411992D2" w:rsidR="00ED5F48" w:rsidRPr="00E97684" w:rsidRDefault="0055301D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27CF59DD" w14:textId="7AAC08F9" w:rsidR="00ED5F48" w:rsidRPr="00E97684" w:rsidRDefault="0055301D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ED5F48" w:rsidRPr="00E97684" w14:paraId="4D9E18BA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875F490" w14:textId="50DE2D2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033F096" w14:textId="34CE682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A16DC7" w14:textId="79281CE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FD497A" w14:textId="4F5360A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F8B385" w14:textId="5727EB1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0BEC3A" w14:textId="7C9BECF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5725119" w14:textId="3C6EA85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0258D95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5277FF2" w14:textId="69E4E13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76441BB" w14:textId="7FA9D66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3A5C1A" w14:textId="049DD97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EC41FC" w14:textId="3664845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AC5A28" w14:textId="1D86493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0B82CD" w14:textId="39CDA67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2A5DD3F" w14:textId="2E1317B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E3A00FA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BB562D8" w14:textId="7D6AF22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89DF0E1" w14:textId="4F6DE1C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2EBD9B" w14:textId="3067EAD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2CC34B" w14:textId="24D7F42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4CE1E0" w14:textId="7370FD2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8208BE" w14:textId="2AC645A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1964DF8" w14:textId="233CC8D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19BF7D1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2446783" w14:textId="4E4E91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543ED9F" w14:textId="2F6A6A8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FFCF38" w14:textId="35FBE0E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BD64BE" w14:textId="53A0E98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EBF36" w14:textId="4FEE018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8A73ED" w14:textId="6CF61E6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D8E27DB" w14:textId="2E0611B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343E446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77EDF0C" w14:textId="7A09462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FAC31" w14:textId="494330D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BDD607" w14:textId="17AEF61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FC8988A" w14:textId="76139D7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D7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90E9B4" w14:textId="6CCF06E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D7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D7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D7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D7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629D18" w14:textId="23F2B50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D7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D7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D7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D7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31818D" w14:textId="0659D2C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D7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D7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D7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D7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5D117A2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E993A68" w14:textId="60010C5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D7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D7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D7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D7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7626DB1" w14:textId="1288B9B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D7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D7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D7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45D7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D7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16E4D7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55AECC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1FA5C4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27525A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98F342A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50296CB7" w14:textId="77777777" w:rsidTr="00ED5F48">
        <w:tc>
          <w:tcPr>
            <w:tcW w:w="2500" w:type="pct"/>
            <w:vAlign w:val="center"/>
          </w:tcPr>
          <w:p w14:paraId="254D9321" w14:textId="346F3C8B" w:rsidR="00ED5F48" w:rsidRPr="00642A90" w:rsidRDefault="0055301D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SETEMBRO</w:t>
            </w:r>
          </w:p>
        </w:tc>
        <w:tc>
          <w:tcPr>
            <w:tcW w:w="2500" w:type="pct"/>
            <w:vAlign w:val="center"/>
          </w:tcPr>
          <w:p w14:paraId="2C122BDC" w14:textId="08FC7D3B" w:rsidR="00ED5F48" w:rsidRPr="00642A90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2022</w: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A1C3F59" w14:textId="58A003CF" w:rsidR="00ED5F48" w:rsidRPr="00642A90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ED5F48" w:rsidRPr="00E97684" w14:paraId="73D4F18E" w14:textId="77777777" w:rsidTr="00642A9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68B71591" w14:textId="57E277F7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2C34C84" w14:textId="5421F819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95B52EC" w14:textId="4FC6AB97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F8901F3" w14:textId="4AFE6554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61C956E" w14:textId="5D7C17C4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19D61C0" w14:textId="79019D7F" w:rsidR="00ED5F48" w:rsidRPr="00E97684" w:rsidRDefault="0055301D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DBBAC7D" w14:textId="3D9E1048" w:rsidR="00ED5F48" w:rsidRPr="00E97684" w:rsidRDefault="0055301D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ED5F48" w:rsidRPr="00E97684" w14:paraId="166C3811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B43B821" w14:textId="70B887C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FB9CA1" w14:textId="4A30B86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B4DA1A" w14:textId="2B49F50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55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F1FFCFA" w14:textId="2B811B1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D7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D7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D7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8BB18" w14:textId="652BD8E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06E4B02" w14:textId="402A079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240438D" w14:textId="65A37B7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D4D71E7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AF99DC" w14:textId="6D56202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BAE7F85" w14:textId="18E4494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5F1DBB" w14:textId="5D3D8D8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047810" w14:textId="174148B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7EAB4C" w14:textId="4756270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7E3FE6" w14:textId="0E83120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6664AB9" w14:textId="7AF9CE3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B78E7BE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176476" w14:textId="75D11CA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75EFE3" w14:textId="0BED37F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80BC65" w14:textId="7B876B4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C83BF1" w14:textId="6991329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070CE" w14:textId="4BCCE39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E46A07" w14:textId="623FA3F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3C44432" w14:textId="0588A02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302B2E8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85F12A2" w14:textId="597F201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5A8394" w14:textId="595F1B5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769D7C" w14:textId="69250FF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453EB" w14:textId="1D769AE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944F37" w14:textId="4230728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AFB997" w14:textId="4792D9E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56F89B5" w14:textId="73B7077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5D3B96E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963310" w14:textId="122EDEA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31E346" w14:textId="20614AE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E8D4F1" w14:textId="0D31BCF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53DD33B" w14:textId="42455DC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45D7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45D7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DD4251" w14:textId="0D6F8E4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460CFE" w14:textId="4BE487B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86D57F2" w14:textId="4FAE619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171E1FC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67D74A0" w14:textId="3A19CFA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5EFD26D" w14:textId="24B6D80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687132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B5D95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D215D6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9CA47B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5EF88C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7EB2D43" w14:textId="77777777" w:rsidTr="00ED5F48">
        <w:tc>
          <w:tcPr>
            <w:tcW w:w="2500" w:type="pct"/>
            <w:vAlign w:val="center"/>
          </w:tcPr>
          <w:p w14:paraId="08C628AC" w14:textId="03A6D41C" w:rsidR="00ED5F48" w:rsidRPr="00642A90" w:rsidRDefault="0055301D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OUTUBRO</w:t>
            </w:r>
          </w:p>
        </w:tc>
        <w:tc>
          <w:tcPr>
            <w:tcW w:w="2500" w:type="pct"/>
            <w:vAlign w:val="center"/>
          </w:tcPr>
          <w:p w14:paraId="351313CB" w14:textId="326B631D" w:rsidR="00ED5F48" w:rsidRPr="00642A90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2022</w: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02D815D" w14:textId="2505BBA2" w:rsidR="00ED5F48" w:rsidRPr="00642A90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ED5F48" w:rsidRPr="00E97684" w14:paraId="744C85F7" w14:textId="77777777" w:rsidTr="00642A9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1CC8B071" w14:textId="6267574B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A25A901" w14:textId="158D513D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1D16FEA" w14:textId="1E3440EB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ABF5B13" w14:textId="469CD95C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158D24" w14:textId="6DA294DE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7D4827B" w14:textId="0A204AB4" w:rsidR="00ED5F48" w:rsidRPr="00E97684" w:rsidRDefault="0055301D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E9E91D0" w14:textId="784A6AC7" w:rsidR="00ED5F48" w:rsidRPr="00E97684" w:rsidRDefault="0055301D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ED5F48" w:rsidRPr="00E97684" w14:paraId="5381513E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6BC57C8" w14:textId="42781A4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8061A7" w14:textId="752CEFE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2F473E" w14:textId="44F538F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CCEDDE" w14:textId="020A2E8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CE170C" w14:textId="739C689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55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56E015" w14:textId="35C1CEF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D7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D7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D7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ADF4C5D" w14:textId="3720C2D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21964FC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169FFA" w14:textId="3EA400B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603F53D" w14:textId="30454A2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E40092" w14:textId="515405D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F6D1F4" w14:textId="294E99B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17393" w14:textId="7777829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1BCADB" w14:textId="3387FD1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422885" w14:textId="720E8A7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4715A07D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343FC40" w14:textId="3977502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3101E2" w14:textId="061F347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2224C0" w14:textId="17DBFA7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E8B817" w14:textId="12DE881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EAF1C4" w14:textId="56EB426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49DADF" w14:textId="3B07282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B5E98B9" w14:textId="108C5F6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31FB9CF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BAA67E" w14:textId="4A30CE3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A91E366" w14:textId="664F281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CD9FA9" w14:textId="22792A3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730DE8" w14:textId="648D904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E94C42" w14:textId="2DF79B1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1F44B0" w14:textId="5425626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F9ADD11" w14:textId="4A04A0F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0CC9F45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327EB80" w14:textId="6965E42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D827B45" w14:textId="2A09A5F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BFFAE0" w14:textId="03F4F48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086A65" w14:textId="69D0BD2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E68AD1" w14:textId="20EA11B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6863F3" w14:textId="762CFCA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0CF03AC" w14:textId="5F4F19E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45D7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45D7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957B553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5070656" w14:textId="3B89229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8AFD37" w14:textId="7447704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50B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20F714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B39AC7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4575F8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BCB9558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C2D1A52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C800AA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2E4756" w14:textId="77777777" w:rsidR="004A06A7" w:rsidRDefault="004A06A7">
      <w:pPr>
        <w:spacing w:after="0"/>
      </w:pPr>
      <w:r>
        <w:separator/>
      </w:r>
    </w:p>
  </w:endnote>
  <w:endnote w:type="continuationSeparator" w:id="0">
    <w:p w14:paraId="60ACCA06" w14:textId="77777777" w:rsidR="004A06A7" w:rsidRDefault="004A06A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E2C696" w14:textId="77777777" w:rsidR="004A06A7" w:rsidRDefault="004A06A7">
      <w:pPr>
        <w:spacing w:after="0"/>
      </w:pPr>
      <w:r>
        <w:separator/>
      </w:r>
    </w:p>
  </w:footnote>
  <w:footnote w:type="continuationSeparator" w:id="0">
    <w:p w14:paraId="13AA7A47" w14:textId="77777777" w:rsidR="004A06A7" w:rsidRDefault="004A06A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2D7C5A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06A7"/>
    <w:rsid w:val="004A6170"/>
    <w:rsid w:val="004F6AAC"/>
    <w:rsid w:val="00512F2D"/>
    <w:rsid w:val="0055301D"/>
    <w:rsid w:val="00570FBB"/>
    <w:rsid w:val="00583B82"/>
    <w:rsid w:val="005923AC"/>
    <w:rsid w:val="005D5149"/>
    <w:rsid w:val="005E656F"/>
    <w:rsid w:val="00642A90"/>
    <w:rsid w:val="00645D76"/>
    <w:rsid w:val="00667021"/>
    <w:rsid w:val="006974E1"/>
    <w:rsid w:val="006A5B3F"/>
    <w:rsid w:val="006B6899"/>
    <w:rsid w:val="006C0896"/>
    <w:rsid w:val="006F513E"/>
    <w:rsid w:val="007C013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50BC9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B6B33"/>
    <w:rsid w:val="00DE255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879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2020-09-12T05:08:00Z</dcterms:created>
  <dcterms:modified xsi:type="dcterms:W3CDTF">2020-09-12T05:08:00Z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