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010561AE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D802C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7BA3BE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0166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271128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BCA65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273E57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32ADA5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264952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360112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5E3C8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5F2413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5953BA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0B388A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692280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5AC296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2A780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99BC1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A60FC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3913E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A3C69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21312A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63A57C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6B518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95AF5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0F4684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5F5DFF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694CC0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2DCF30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0E6D88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2B56BF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6D690A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740E71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192B1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4019D0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1BE140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38B1EE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2400E1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41F335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61AACE4C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41059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47EEE3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BD6FB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6FA1A3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7397B6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E4A52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607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1E7D37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06528F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69BD63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11D5C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BB6B2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20DCEC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247007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1AE05E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036C03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3C95E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772C73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66355F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B1F1B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294551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707153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64CDC5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5A47C3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ED1B4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6D8611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4F5A9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05872D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6C491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571B09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FFACC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3095BE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BDC5A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EA5AB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679624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65048A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F7874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767CE5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534C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FE9630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C57D8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F1DA4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69E57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D0D0E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6F4B50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1E5124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300C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BC62C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5E421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9852E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72296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E9D76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72F4A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54CF4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4FFAC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395A5D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382C9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F17DB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22627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32396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B80AE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34B56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79CE74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C12A4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19682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33EC07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D84CC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B8DC3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0DDF4E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42F612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37984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0726C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280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010192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6AAB71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60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B7E71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F6F78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3A4DC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1D28D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370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20F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D532A" w14:textId="77777777" w:rsidR="00657515" w:rsidRDefault="00657515">
      <w:pPr>
        <w:spacing w:after="0"/>
      </w:pPr>
      <w:r>
        <w:separator/>
      </w:r>
    </w:p>
  </w:endnote>
  <w:endnote w:type="continuationSeparator" w:id="0">
    <w:p w14:paraId="239D022B" w14:textId="77777777" w:rsidR="00657515" w:rsidRDefault="0065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B16AF" w14:textId="77777777" w:rsidR="00657515" w:rsidRDefault="00657515">
      <w:pPr>
        <w:spacing w:after="0"/>
      </w:pPr>
      <w:r>
        <w:separator/>
      </w:r>
    </w:p>
  </w:footnote>
  <w:footnote w:type="continuationSeparator" w:id="0">
    <w:p w14:paraId="52D15FD1" w14:textId="77777777" w:rsidR="00657515" w:rsidRDefault="006575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56077"/>
    <w:rsid w:val="00071356"/>
    <w:rsid w:val="00097A25"/>
    <w:rsid w:val="000A5A57"/>
    <w:rsid w:val="001274F3"/>
    <w:rsid w:val="00137048"/>
    <w:rsid w:val="00151CCE"/>
    <w:rsid w:val="001534C8"/>
    <w:rsid w:val="001B01F9"/>
    <w:rsid w:val="001C41F9"/>
    <w:rsid w:val="00285C1D"/>
    <w:rsid w:val="002D7C5A"/>
    <w:rsid w:val="003327F5"/>
    <w:rsid w:val="00337CCB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02BF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57515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300CF"/>
    <w:rsid w:val="00977AAE"/>
    <w:rsid w:val="00996E56"/>
    <w:rsid w:val="00997268"/>
    <w:rsid w:val="00A01662"/>
    <w:rsid w:val="00A12667"/>
    <w:rsid w:val="00A14581"/>
    <w:rsid w:val="00A20E4C"/>
    <w:rsid w:val="00AA23D3"/>
    <w:rsid w:val="00AA3C50"/>
    <w:rsid w:val="00AE2487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0F9F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280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2020-09-11T06:26:00Z</dcterms:created>
  <dcterms:modified xsi:type="dcterms:W3CDTF">2020-09-11T06:26:00Z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