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3B1F8BC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28212ACF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4B2EB927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568F5F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708898E2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FF7F64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556844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25632F8F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2C21A7B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EC02A7" w14:textId="2C318AD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A54C37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2BE469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1232D6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43E770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6953EB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61B3D8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55A09D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1EA7E0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34518D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574E5D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0036D2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3E97F9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2E4845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0186D5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053FD6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4C1936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0ABE98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2104C0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4E54D1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03348D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1F98A4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3634870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120C4D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39D3C5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3FEA63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48E76E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1EB7B8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78FA26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6BA7A8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6F0D2F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430F7F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4805FF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29C8BF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44D3A0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34C192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60D4A7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6F2765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1D08D9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507F0806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189A88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2F5F32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1D3B7D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7D1992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010CE1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2CE6B7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3F7A07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1F3ECA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32C866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3F6716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79AF81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606C56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256338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0FA310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6D4BF5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23085B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067657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213036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76BD7E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1C9088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68F00C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731306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7F1FFF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459F19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505A3E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10B7AF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596B6D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55CF6A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77A4B7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043693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30F1A5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740C30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082CE2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307D3D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00D7D2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4AE7D6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560425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42CF07D4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5B6AC3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7A3F1C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432C98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3AECF0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32480C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35BB5E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47F54F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0596B2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47F943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4BE45D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027C7C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151775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3C7C1F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2A8AD9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5C641C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20C000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3695DE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3123A2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6072F1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5C1646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0FA88C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627DF1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371CC8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19DBC0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0FBAC7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36162E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20E6A2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57E4CC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21111C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45AE04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7062E3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425D43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45CBBD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22DD6D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0166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72503E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309C8A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57D1FC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7E933" w14:textId="77777777" w:rsidR="00936113" w:rsidRDefault="00936113">
      <w:pPr>
        <w:spacing w:after="0"/>
      </w:pPr>
      <w:r>
        <w:separator/>
      </w:r>
    </w:p>
  </w:endnote>
  <w:endnote w:type="continuationSeparator" w:id="0">
    <w:p w14:paraId="068568DB" w14:textId="77777777" w:rsidR="00936113" w:rsidRDefault="009361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CE779" w14:textId="77777777" w:rsidR="00936113" w:rsidRDefault="00936113">
      <w:pPr>
        <w:spacing w:after="0"/>
      </w:pPr>
      <w:r>
        <w:separator/>
      </w:r>
    </w:p>
  </w:footnote>
  <w:footnote w:type="continuationSeparator" w:id="0">
    <w:p w14:paraId="5993ECD0" w14:textId="77777777" w:rsidR="00936113" w:rsidRDefault="009361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56077"/>
    <w:rsid w:val="00071356"/>
    <w:rsid w:val="00097A25"/>
    <w:rsid w:val="000A5A57"/>
    <w:rsid w:val="001274F3"/>
    <w:rsid w:val="00151CCE"/>
    <w:rsid w:val="001534C8"/>
    <w:rsid w:val="001B01F9"/>
    <w:rsid w:val="001C41F9"/>
    <w:rsid w:val="00285C1D"/>
    <w:rsid w:val="002D7C5A"/>
    <w:rsid w:val="003327F5"/>
    <w:rsid w:val="00337CCB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02BF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300CF"/>
    <w:rsid w:val="00936113"/>
    <w:rsid w:val="00977AAE"/>
    <w:rsid w:val="00996E56"/>
    <w:rsid w:val="00997268"/>
    <w:rsid w:val="00A01662"/>
    <w:rsid w:val="00A12667"/>
    <w:rsid w:val="00A14581"/>
    <w:rsid w:val="00A20E4C"/>
    <w:rsid w:val="00AA23D3"/>
    <w:rsid w:val="00AA3C50"/>
    <w:rsid w:val="00AE2487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0F9F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D280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2020-09-11T06:26:00Z</dcterms:created>
  <dcterms:modified xsi:type="dcterms:W3CDTF">2020-09-11T06:26:00Z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