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3B1F8BC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706267D6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4B2EB927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568F5F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08898E2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FF7F64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556844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5632F8F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2C21A7B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AEC02A7" w14:textId="2C318AD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A54C37E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6FDCE4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441AF09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7A282FB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DDADD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2BC388D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024758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067035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15C3919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77DDA7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E06B89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701252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67B1CDC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585C57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29A197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2CE6963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7FB255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9993C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784B367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434EE9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460B322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6DB257D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0220C1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3DEF8A4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46BF15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016EE0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695FBE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5123FA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56DB81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061D36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013BED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175C38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114FA43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714F86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7C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1EEE5E5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74B741A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28C1AD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D3254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67087C7A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MAIO</w:t>
            </w:r>
          </w:p>
        </w:tc>
        <w:tc>
          <w:tcPr>
            <w:tcW w:w="2500" w:type="pct"/>
            <w:vAlign w:val="center"/>
          </w:tcPr>
          <w:p w14:paraId="356E2AAA" w14:textId="7F9BA503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232816E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6755D4A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088DE27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44B49A1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572518F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32A1EA3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1FC0D78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DB73568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F5FFAB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7B9D50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4B1BF9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6EBFAB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717873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464EBE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7E6F02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1CBD7F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372B4E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03202E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5FBFEE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4846C5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4AEA69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098268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4B56FC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5B0840A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57D425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56430C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8095A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0228A9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013284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3A08C3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6C7496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201BAD7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654B20E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651026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7760073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0C7A0B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44AAD7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6172F84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02B4C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76D26A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521E7C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00214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3DC52BF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407171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5E7BBB9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7C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26C48E3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434759A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43D83637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46A3C18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2F4144C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33B5AF1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B9AA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46685310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799FFFB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1482A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3122D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7699A99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3C30D8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1F9B89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D02B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3A2462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7C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761386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3D204B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7D61FF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5607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210E4A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7BACA3F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2FD45B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543E54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35C8C49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75F0B0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624903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427806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683BCA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5ECC20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4659A7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63C201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47907F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5E191A1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23CBEA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7009DD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601EC8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1A7F28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579E29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299C23F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77C34E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28C753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69FA01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5F7CE0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1F31C43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7C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7C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6553C02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534C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627C63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560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3B3591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09D41B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3C43B3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235334D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0166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F0024" w14:textId="77777777" w:rsidR="00884259" w:rsidRDefault="00884259">
      <w:pPr>
        <w:spacing w:after="0"/>
      </w:pPr>
      <w:r>
        <w:separator/>
      </w:r>
    </w:p>
  </w:endnote>
  <w:endnote w:type="continuationSeparator" w:id="0">
    <w:p w14:paraId="0D8B2339" w14:textId="77777777" w:rsidR="00884259" w:rsidRDefault="008842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267BB" w14:textId="77777777" w:rsidR="00884259" w:rsidRDefault="00884259">
      <w:pPr>
        <w:spacing w:after="0"/>
      </w:pPr>
      <w:r>
        <w:separator/>
      </w:r>
    </w:p>
  </w:footnote>
  <w:footnote w:type="continuationSeparator" w:id="0">
    <w:p w14:paraId="12E79DAE" w14:textId="77777777" w:rsidR="00884259" w:rsidRDefault="008842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56077"/>
    <w:rsid w:val="00071356"/>
    <w:rsid w:val="00097A25"/>
    <w:rsid w:val="000A5A57"/>
    <w:rsid w:val="001274F3"/>
    <w:rsid w:val="00151CCE"/>
    <w:rsid w:val="001534C8"/>
    <w:rsid w:val="001B01F9"/>
    <w:rsid w:val="001C41F9"/>
    <w:rsid w:val="00285C1D"/>
    <w:rsid w:val="002D7C5A"/>
    <w:rsid w:val="003327F5"/>
    <w:rsid w:val="00337CCB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02BF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884259"/>
    <w:rsid w:val="008B1201"/>
    <w:rsid w:val="008F16F7"/>
    <w:rsid w:val="009164BA"/>
    <w:rsid w:val="009166BD"/>
    <w:rsid w:val="00977AAE"/>
    <w:rsid w:val="00996E56"/>
    <w:rsid w:val="00997268"/>
    <w:rsid w:val="00A01662"/>
    <w:rsid w:val="00A12667"/>
    <w:rsid w:val="00A14581"/>
    <w:rsid w:val="00A20E4C"/>
    <w:rsid w:val="00AA23D3"/>
    <w:rsid w:val="00AA3C50"/>
    <w:rsid w:val="00AE2487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2020-09-11T06:12:00Z</dcterms:created>
  <dcterms:modified xsi:type="dcterms:W3CDTF">2020-09-11T06:12:00Z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