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1E6C498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62048B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4C25DC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3B8E23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27EBCE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015D96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331F5F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22E9E4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A7BD0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77499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0B365D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2BA923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08B9C4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366282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2A705D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0B1CC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475758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6A9458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2B6731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380257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2B8E2AC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6CDF3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18A8E9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3FEF3F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0895AB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57F073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3E52B6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80753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A4647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793025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5E366E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7E52C0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CD861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6F0B56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183638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3C6F54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7172A2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F6160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34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EA77E" w14:textId="77777777" w:rsidR="00184605" w:rsidRDefault="00184605">
      <w:pPr>
        <w:spacing w:after="0"/>
      </w:pPr>
      <w:r>
        <w:separator/>
      </w:r>
    </w:p>
  </w:endnote>
  <w:endnote w:type="continuationSeparator" w:id="0">
    <w:p w14:paraId="14ACCF43" w14:textId="77777777" w:rsidR="00184605" w:rsidRDefault="00184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32571" w14:textId="77777777" w:rsidR="00184605" w:rsidRDefault="00184605">
      <w:pPr>
        <w:spacing w:after="0"/>
      </w:pPr>
      <w:r>
        <w:separator/>
      </w:r>
    </w:p>
  </w:footnote>
  <w:footnote w:type="continuationSeparator" w:id="0">
    <w:p w14:paraId="6BE9E329" w14:textId="77777777" w:rsidR="00184605" w:rsidRDefault="00184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4605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56CD7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3160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3488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52CC7AC-3AC2-4896-A6F6-A3702CAB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2020-06-16T19:41:00Z</dcterms:created>
  <dcterms:modified xsi:type="dcterms:W3CDTF">2020-06-16T19:41:00Z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