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5871035E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292D33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179E82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747F7A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0E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55C6C6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728CE4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A31D3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5121F9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48060D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6DA0E1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19E097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4DD483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33DFE6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1EAE31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05E096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3BD3F6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0717C3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7850DF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62B639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15DB1F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2B81AE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EE6C4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0DAF5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7F1355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552969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45D6DF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0AD382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7DE1FC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443646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442B35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13EF22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4FEDD9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5533F2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166CC6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757E82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D0B5B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1A645A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2BFD0D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DD1A6" w14:textId="77777777" w:rsidR="00334A16" w:rsidRDefault="00334A16">
      <w:pPr>
        <w:spacing w:after="0"/>
      </w:pPr>
      <w:r>
        <w:separator/>
      </w:r>
    </w:p>
  </w:endnote>
  <w:endnote w:type="continuationSeparator" w:id="0">
    <w:p w14:paraId="079FB1F6" w14:textId="77777777" w:rsidR="00334A16" w:rsidRDefault="00334A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C825D" w14:textId="77777777" w:rsidR="00334A16" w:rsidRDefault="00334A16">
      <w:pPr>
        <w:spacing w:after="0"/>
      </w:pPr>
      <w:r>
        <w:separator/>
      </w:r>
    </w:p>
  </w:footnote>
  <w:footnote w:type="continuationSeparator" w:id="0">
    <w:p w14:paraId="3C4E2974" w14:textId="77777777" w:rsidR="00334A16" w:rsidRDefault="00334A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4A16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A1ECF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CF29530-6B0C-481E-8AC2-DDB6CD6E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2020-06-16T19:39:00Z</dcterms:created>
  <dcterms:modified xsi:type="dcterms:W3CDTF">2020-06-16T19:39:00Z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