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DEF025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A2F93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723EF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03926E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238009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D7436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629B8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DF283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66BBA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76CD4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132699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4C0B38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0C70A7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43560E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5C5FA4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551686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127D32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741D53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4720E3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6BE35C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1F3A12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5DE14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08D18E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5E0309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152B8D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1A021C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11510A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45B4C9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4DADE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A2DAF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51402F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4483B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105ABE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8E0C4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A6DDC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0AE608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5A39E6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5210CC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7F351" w14:textId="77777777" w:rsidR="00447F77" w:rsidRDefault="00447F77">
      <w:pPr>
        <w:spacing w:after="0"/>
      </w:pPr>
      <w:r>
        <w:separator/>
      </w:r>
    </w:p>
  </w:endnote>
  <w:endnote w:type="continuationSeparator" w:id="0">
    <w:p w14:paraId="70AA9A70" w14:textId="77777777" w:rsidR="00447F77" w:rsidRDefault="00447F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D9954" w14:textId="77777777" w:rsidR="00447F77" w:rsidRDefault="00447F77">
      <w:pPr>
        <w:spacing w:after="0"/>
      </w:pPr>
      <w:r>
        <w:separator/>
      </w:r>
    </w:p>
  </w:footnote>
  <w:footnote w:type="continuationSeparator" w:id="0">
    <w:p w14:paraId="195B99C3" w14:textId="77777777" w:rsidR="00447F77" w:rsidRDefault="00447F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12F1"/>
    <w:rsid w:val="0005357B"/>
    <w:rsid w:val="00071356"/>
    <w:rsid w:val="00075389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47F77"/>
    <w:rsid w:val="00462EAD"/>
    <w:rsid w:val="004A6170"/>
    <w:rsid w:val="004F6AAC"/>
    <w:rsid w:val="00512F2D"/>
    <w:rsid w:val="00533A11"/>
    <w:rsid w:val="00543EA0"/>
    <w:rsid w:val="0055237B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32056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C07EA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E2E649E-0AD2-4387-8291-E75532A1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2020-06-16T17:34:00Z</dcterms:created>
  <dcterms:modified xsi:type="dcterms:W3CDTF">2020-06-16T17:34:00Z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