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16D299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0BA541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B3013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80C35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2EE0BB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222B2A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6E1791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9DE37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427C6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074B92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321D11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41CFC2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382DEA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110B7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7F032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7C9636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32FF89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0761E3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0C84B7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2C6DFB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6CBD99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0696FA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2859A5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74E57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15BB1E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2FF2CD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A1E45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18AF3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3C92F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5F17A3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2E15CA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8E879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046930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13D3D6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1E0210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AE33C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AFBF8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518724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634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BE3BB" w14:textId="77777777" w:rsidR="005269D5" w:rsidRDefault="005269D5">
      <w:pPr>
        <w:spacing w:after="0"/>
      </w:pPr>
      <w:r>
        <w:separator/>
      </w:r>
    </w:p>
  </w:endnote>
  <w:endnote w:type="continuationSeparator" w:id="0">
    <w:p w14:paraId="47EADFDE" w14:textId="77777777" w:rsidR="005269D5" w:rsidRDefault="005269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3C8DD" w14:textId="77777777" w:rsidR="005269D5" w:rsidRDefault="005269D5">
      <w:pPr>
        <w:spacing w:after="0"/>
      </w:pPr>
      <w:r>
        <w:separator/>
      </w:r>
    </w:p>
  </w:footnote>
  <w:footnote w:type="continuationSeparator" w:id="0">
    <w:p w14:paraId="6DD579FD" w14:textId="77777777" w:rsidR="005269D5" w:rsidRDefault="005269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69D5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E5DFC93-189C-4822-BC37-EF5D8191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2020-06-16T17:32:00Z</dcterms:created>
  <dcterms:modified xsi:type="dcterms:W3CDTF">2020-06-16T17:32:00Z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