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02F7FE7F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446DD1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5153AF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33DB38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150805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3415EC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35248F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6BBD3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7D2A9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34D8F4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253DF6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7A7021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14D4AA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D9388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4BA7F6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0BCBD2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19459E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095467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FC09E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688DFD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EE788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620307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65C67D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0FDBFE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3CA58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4A75F3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07AC8A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2E828F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0B460F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0A810A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2534A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61BD667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748A21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0E185E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661E9A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513210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590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08DED9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1156D8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53DC5" w14:textId="77777777" w:rsidR="002F4517" w:rsidRDefault="002F4517">
      <w:pPr>
        <w:spacing w:after="0"/>
      </w:pPr>
      <w:r>
        <w:separator/>
      </w:r>
    </w:p>
  </w:endnote>
  <w:endnote w:type="continuationSeparator" w:id="0">
    <w:p w14:paraId="09643C43" w14:textId="77777777" w:rsidR="002F4517" w:rsidRDefault="002F45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40315" w14:textId="77777777" w:rsidR="002F4517" w:rsidRDefault="002F4517">
      <w:pPr>
        <w:spacing w:after="0"/>
      </w:pPr>
      <w:r>
        <w:separator/>
      </w:r>
    </w:p>
  </w:footnote>
  <w:footnote w:type="continuationSeparator" w:id="0">
    <w:p w14:paraId="19DFAA1B" w14:textId="77777777" w:rsidR="002F4517" w:rsidRDefault="002F45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5907"/>
    <w:rsid w:val="001274F3"/>
    <w:rsid w:val="00151CCE"/>
    <w:rsid w:val="00185B50"/>
    <w:rsid w:val="001B01F9"/>
    <w:rsid w:val="001B765C"/>
    <w:rsid w:val="001C41F9"/>
    <w:rsid w:val="002068F9"/>
    <w:rsid w:val="00240ECA"/>
    <w:rsid w:val="00252A01"/>
    <w:rsid w:val="00285C1D"/>
    <w:rsid w:val="00294AF2"/>
    <w:rsid w:val="002F4517"/>
    <w:rsid w:val="003019F6"/>
    <w:rsid w:val="003327F5"/>
    <w:rsid w:val="00340CAF"/>
    <w:rsid w:val="003B6069"/>
    <w:rsid w:val="003C0D41"/>
    <w:rsid w:val="003E085C"/>
    <w:rsid w:val="003E0CFE"/>
    <w:rsid w:val="003E7B3A"/>
    <w:rsid w:val="00416364"/>
    <w:rsid w:val="00431B29"/>
    <w:rsid w:val="00440416"/>
    <w:rsid w:val="00462EAD"/>
    <w:rsid w:val="00466CF1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D2F2C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09527F7-00E6-43D1-AC2E-01D943B5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2020-06-16T19:58:00Z</dcterms:created>
  <dcterms:modified xsi:type="dcterms:W3CDTF">2020-06-16T19:58:00Z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