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2B3E6B89" w:rsidR="003E085C" w:rsidRPr="00240D4D" w:rsidRDefault="003E085C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A5C3E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240D4D">
              <w:rPr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2AD2DD4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420DB7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123B52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5F2C0469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BCDA1D3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7F8A7FD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6C3B48A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69480EBF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022C8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DC68C6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3E93D3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5805C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A73BC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432C083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B656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3D10E4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96DED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169CA5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873FCA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91DE7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4FD6A7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B66C0C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737B2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211ED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DC54E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823FDF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C720C2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895C4A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566D78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336E50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2B4628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1B594C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38E5D7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C0FAE4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D072EB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24BD00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CA39B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C23DB9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376758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1A3C7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65BC05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792582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9350F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6CE33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B815E9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DA9D54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FFF0B12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143A717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30CAC44B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3A483EA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651B3AB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2A4D998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410F6DFE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CB6C2E7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54745B1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76E52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E9CE0D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4E0DC1E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C55271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5530A4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E92E9B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CFC457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D0195C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2374ED5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6C57C1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376E3C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2D40C5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4BBE82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3B32B42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FCE836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2148EDF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284C3C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88AE5E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7F949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E9D6FD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A75416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BE4C2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FC0443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296D3C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68DD1F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0A4B04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426FBB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628D0EC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C4B369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A192DC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5BC5F3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63C880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F1270B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162D23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D6309E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9C2C5D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4487CDAF" w:rsidR="00240D4D" w:rsidRPr="00240D4D" w:rsidRDefault="00AF75EC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45A4B4DC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451C716A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19DF8B66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33CFBF8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FC3D821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592946F4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0BE6F22" w:rsidR="00240D4D" w:rsidRPr="00240D4D" w:rsidRDefault="00AF75EC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4076A2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0F07D1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2524F5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0067B8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25A853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E2921D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CF4C63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345A246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1949E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B76E67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E15016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1854450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1EFB9E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4E683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06A157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AA86C5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7C244C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04C3365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149357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9100FB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CED223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6C916C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D1396C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2C4C12F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B4CA3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2F69B5F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D05A9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10D602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FE621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59FA46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05A18C3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BFA4B3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ABFAAD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D87E6D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7905EC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AD4D7B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F86A00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E8DDE3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AD7AA0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47AC1FC0" w14:textId="5A86117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14AE8CF" w14:textId="4829048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D221CC" w14:textId="2AC5AE5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67455C" w14:textId="48522DC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DCA161" w14:textId="41728B2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C27E099" w14:textId="06F00C5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0E05008" w14:textId="0D38E9B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00DAEAC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60C7BC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77B13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6BCC7E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6BC58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27542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039994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FAC9F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3005B5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EA6E0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02951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759C2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A91C7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1EB2F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7E61F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1BDB8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61E804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98BC1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56EFB7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06602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8A7AF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D530B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4B1E1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919D4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254E8C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C979F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64693B0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05731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008AB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E79DC8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040D1C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B9E37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175AC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2A8F4C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0C66A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A4065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5EF27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3639942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3937BF7" w14:textId="39D837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076CB9" w14:textId="5FABAD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E2E5AC" w14:textId="3AF7824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91E9FA" w14:textId="7F72BB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2C9E446" w14:textId="7F53C08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474412" w14:textId="594AB0D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B3D15" w14:textId="32A3FA0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10E00C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20E3D5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5FE3AF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7EFFB4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742C60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02B2C2E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423473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4B05D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5E268C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A6CA1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D873E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82B73A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680654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C1BEB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C4130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7B54FD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8060B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9225A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2A4C3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A7224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862D1E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88EC5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216DCD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C1A0B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1AB9B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7DB28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3ECFB03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704A6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74D74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100EC8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4ACDE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1A75F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E85F64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E6FC9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C1413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8FF36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970F4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D52170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CCD867C" w14:textId="6351E8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3AD34CA" w14:textId="46A9276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CEF8E2" w14:textId="55FA338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D2EC53A" w14:textId="2329A4A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65114B7" w14:textId="5329D9A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9497BC" w14:textId="57F601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8DC64F" w14:textId="2F84871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71D5C3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21277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05F6A07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6A203E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4123A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FE079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5E2B21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E827F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4EB84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001D5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A4271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D0636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6C8AC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3CC01B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3ADC47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51AFE2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8032A0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1F5FD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BD431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4789E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34F9F4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7480F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686E3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B2203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9F01D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C2DF9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54D470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C6945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78F70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EC0DA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60B9AA2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79457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1D07430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4892D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9D89F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A6473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5542D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04CE41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1EEB0A9E" w14:textId="3091B0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031FA6" w14:textId="410138B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E1EB63" w14:textId="444199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A1004C4" w14:textId="5D86B17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9397D7" w14:textId="5307913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34D544" w14:textId="4610B65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5E67A74" w14:textId="4427A16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95898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1B860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6ACEEFC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010B36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462BEE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26926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19B1F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3A2B8D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BF4D5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E088E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37F79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A4F85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AD9C9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FA31C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A0402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24AE7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C76A1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8C819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9E249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C1BF4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226B5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6F4E4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CE1F6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123FF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01E9AB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E463D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456B4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2C9869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B0F55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1EE723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2C020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714B2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61F0C5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32BD6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EA33B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4D66F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F0196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50F2A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81C41B3" w14:textId="3E959F0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F114B97" w14:textId="18381E9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58DB859" w14:textId="4EF84664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E5F5A9" w14:textId="1FA0BE3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90E5199" w14:textId="102B0E2C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5D486E" w14:textId="753A58F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B06261" w14:textId="3BB254D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36BE17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7AB144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845B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3CA75C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E977E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125014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33124A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97B52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65356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4665C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71F20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EDC67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0701C8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6BB39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01F834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5900B1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44C87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EF2EA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E7137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C77C3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16B1B4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26C83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EA6BE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160A5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EF048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50D37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5BFFC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1AE78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E6ED1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FF53F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FF3EF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43C845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ACFA1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6EA97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02340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2B11B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79F5DE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E215A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12FC310B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37E20BD" w14:textId="31F0C4F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BAB9FE" w14:textId="2A43A87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E7E1C1D" w14:textId="1CE733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097261" w14:textId="722C16E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075D82B" w14:textId="39BA70C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F2B6E0" w14:textId="0F6658C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E6D45" w14:textId="5193670B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35F1FFD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1389CF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0ADF9A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38F90C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14B33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3FB648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521DEA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E19C1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96A26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C6D07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270F57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5CFA6C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F30FF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D8E00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486B03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317F17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696CA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091129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2D107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414074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96D42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F9E21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FFDA3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AF658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78DA3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2F1CE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25B75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C594D5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CD7AB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042E87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D1738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7B652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5CE7B2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343D7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A5D8D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AC0AD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74D5B8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9E8688A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2268EF6" w14:textId="711FC61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C4767A8" w14:textId="0690D4E9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606E45" w14:textId="26478E8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734FE5" w14:textId="0D895015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2CCBD37" w14:textId="0521A4B2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383A338" w14:textId="26FBAFF8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C199D0C" w14:textId="4EF246D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219A949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18C459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C76DF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C36E6B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642D8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F1356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5664C5D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EA8FE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683957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CB7D6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8AC1A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7B8C03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915D8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D1F6F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AD056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7C912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5FB91A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E3DDB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1D7D8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21EB00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790B06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1E116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705AC8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71129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770F3A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F5DF10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C7C4B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B57E9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0AC72E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C5540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39685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9E4B1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4CE816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8C045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289FB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B4DC6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D050A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864B4E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4911DBF" w14:textId="5B6B6D4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E2F19E6" w14:textId="4B40711F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0193F3" w14:textId="2CC33BC0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795B3D0" w14:textId="7C55920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51FE0A5" w14:textId="0BE6E63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2F9E89F" w14:textId="63279CD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85DC499" w14:textId="3A378F8D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3DB629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1672A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129A6C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314A24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296032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DD21C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2873AE4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E5348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2EC2D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42A097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E235B1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27F02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E6875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D5056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EAFB5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AFFB1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F6A67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C61A4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349B4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85313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7957EB2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042A3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06870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4C1F93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8A594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9A0283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72E18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1F48F3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3D880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89681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E1F73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B89CE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63416B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7DD47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DF610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759C61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8826D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18722E0" w:rsidR="00240D4D" w:rsidRPr="00240D4D" w:rsidRDefault="00AF75EC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AD7AA0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00098BB" w14:textId="6DE4267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61F03D3C" w14:textId="035C7B53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86A1803" w14:textId="7072EE07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9281689" w14:textId="6380AAE1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F571BF" w14:textId="5495D06A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0195620" w14:textId="07D149DE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09C3C5" w14:textId="6ACDA526" w:rsidR="00240D4D" w:rsidRPr="00240D4D" w:rsidRDefault="00AF75EC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3B6885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2D701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3646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3C0341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0F7E71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DEE78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734709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3646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56A9A2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9992B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71366D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387B5A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57CE1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85452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E013E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40750E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3CF8F0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661016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3F5737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1A6486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DE0B6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5BC9D8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7640225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617BC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CABD2B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0B0E5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437FB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264BF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484E9E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73E85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D0F36F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AA05B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322B81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1BE465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A87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B661BA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B3941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EA689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935EA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F02A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459C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169E6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B5AF93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A5C3E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B656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6C967" w14:textId="77777777" w:rsidR="00D74096" w:rsidRDefault="00D74096">
      <w:pPr>
        <w:spacing w:after="0"/>
      </w:pPr>
      <w:r>
        <w:separator/>
      </w:r>
    </w:p>
  </w:endnote>
  <w:endnote w:type="continuationSeparator" w:id="0">
    <w:p w14:paraId="3FB65836" w14:textId="77777777" w:rsidR="00D74096" w:rsidRDefault="00D74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1EA94" w14:textId="77777777" w:rsidR="00D74096" w:rsidRDefault="00D74096">
      <w:pPr>
        <w:spacing w:after="0"/>
      </w:pPr>
      <w:r>
        <w:separator/>
      </w:r>
    </w:p>
  </w:footnote>
  <w:footnote w:type="continuationSeparator" w:id="0">
    <w:p w14:paraId="4A2B9C82" w14:textId="77777777" w:rsidR="00D74096" w:rsidRDefault="00D740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02AD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37A87"/>
    <w:rsid w:val="00440416"/>
    <w:rsid w:val="00462EAD"/>
    <w:rsid w:val="004A5C3E"/>
    <w:rsid w:val="004A6170"/>
    <w:rsid w:val="004F6AAC"/>
    <w:rsid w:val="00512F2D"/>
    <w:rsid w:val="00570FBB"/>
    <w:rsid w:val="00583B82"/>
    <w:rsid w:val="005923AC"/>
    <w:rsid w:val="005D5149"/>
    <w:rsid w:val="005E656F"/>
    <w:rsid w:val="006459CB"/>
    <w:rsid w:val="00653B95"/>
    <w:rsid w:val="00655D44"/>
    <w:rsid w:val="00667021"/>
    <w:rsid w:val="006974E1"/>
    <w:rsid w:val="006C0896"/>
    <w:rsid w:val="006F513E"/>
    <w:rsid w:val="0073646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75EC"/>
    <w:rsid w:val="00B37C7E"/>
    <w:rsid w:val="00B65B09"/>
    <w:rsid w:val="00B85583"/>
    <w:rsid w:val="00B9476B"/>
    <w:rsid w:val="00BB3941"/>
    <w:rsid w:val="00BC3952"/>
    <w:rsid w:val="00BE5AB8"/>
    <w:rsid w:val="00C44DFB"/>
    <w:rsid w:val="00C6519B"/>
    <w:rsid w:val="00C70F21"/>
    <w:rsid w:val="00C7354B"/>
    <w:rsid w:val="00C91F9B"/>
    <w:rsid w:val="00D74096"/>
    <w:rsid w:val="00DE32AC"/>
    <w:rsid w:val="00DF021F"/>
    <w:rsid w:val="00E1407A"/>
    <w:rsid w:val="00E318B9"/>
    <w:rsid w:val="00E50BDE"/>
    <w:rsid w:val="00E774CD"/>
    <w:rsid w:val="00E77E1D"/>
    <w:rsid w:val="00E845BB"/>
    <w:rsid w:val="00EB6569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2020-05-01T17:36:00Z</dcterms:created>
  <dcterms:modified xsi:type="dcterms:W3CDTF">2020-05-01T17:36:00Z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