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0466"/>
      </w:tblGrid>
      <w:tr w:rsidR="00D84FBB" w:rsidRPr="00D84FBB" w14:paraId="40983BE3" w14:textId="77777777" w:rsidTr="0005357B">
        <w:trPr>
          <w:trHeight w:val="14949"/>
          <w:jc w:val="center"/>
        </w:trPr>
        <w:tc>
          <w:tcPr>
            <w:tcW w:w="5000" w:type="pct"/>
            <w:vAlign w:val="center"/>
          </w:tcPr>
          <w:bookmarkStart w:id="0" w:name="_GoBack"/>
          <w:bookmarkEnd w:id="0"/>
          <w:p w14:paraId="66537F75" w14:textId="013A69E8" w:rsidR="003E085C" w:rsidRPr="00D84FBB" w:rsidRDefault="003E085C" w:rsidP="0087060A">
            <w:pPr>
              <w:pStyle w:val="ad"/>
              <w:jc w:val="center"/>
              <w:rPr>
                <w:rFonts w:cs="Arial"/>
                <w:noProof/>
                <w:color w:val="00A4DC"/>
                <w:lang w:val="en-US" w:bidi="ru-RU"/>
              </w:rPr>
            </w:pP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begin"/>
            </w:r>
            <w:r w:rsidRPr="00D84FBB">
              <w:rPr>
                <w:rFonts w:cs="Arial"/>
                <w:noProof/>
                <w:color w:val="00A4DC"/>
                <w:lang w:bidi="ru-RU"/>
              </w:rPr>
              <w:instrText xml:space="preserve"> DOCVARIABLE  MonthStart1 \@  yyyy   \* MERGEFORMAT </w:instrTex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separate"/>
            </w:r>
            <w:r w:rsidR="00FB1C33">
              <w:rPr>
                <w:rFonts w:cs="Arial"/>
                <w:noProof/>
                <w:color w:val="00A4DC"/>
                <w:lang w:bidi="ru-RU"/>
              </w:rPr>
              <w:t>2029</w:t>
            </w:r>
            <w:r w:rsidRPr="00D84FBB">
              <w:rPr>
                <w:rFonts w:cs="Arial"/>
                <w:noProof/>
                <w:color w:val="00A4DC"/>
                <w:lang w:bidi="ru-RU"/>
              </w:rPr>
              <w:fldChar w:fldCharType="end"/>
            </w:r>
            <w:bookmarkStart w:id="1" w:name="_Calendar"/>
            <w:bookmarkEnd w:id="1"/>
          </w:p>
          <w:tbl>
            <w:tblPr>
              <w:tblStyle w:val="ae"/>
              <w:tblW w:w="5000" w:type="pct"/>
              <w:tblCellMar>
                <w:top w:w="255" w:type="dxa"/>
                <w:left w:w="170" w:type="dxa"/>
                <w:bottom w:w="255" w:type="dxa"/>
                <w:right w:w="170" w:type="dxa"/>
              </w:tblCellMar>
              <w:tblLook w:val="04A0" w:firstRow="1" w:lastRow="0" w:firstColumn="1" w:lastColumn="0" w:noHBand="0" w:noVBand="1"/>
            </w:tblPr>
            <w:tblGrid>
              <w:gridCol w:w="3488"/>
              <w:gridCol w:w="3489"/>
              <w:gridCol w:w="3489"/>
            </w:tblGrid>
            <w:tr w:rsidR="00BF3C3E" w:rsidRPr="00D84FBB" w14:paraId="79F6697B" w14:textId="77777777" w:rsidTr="00BF3C3E">
              <w:tc>
                <w:tcPr>
                  <w:tcW w:w="1666" w:type="pct"/>
                </w:tcPr>
                <w:p w14:paraId="1E763E4B" w14:textId="3B7B14C2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A4DC"/>
                      <w:sz w:val="40"/>
                      <w:szCs w:val="40"/>
                    </w:rPr>
                  </w:pPr>
                  <w:bookmarkStart w:id="2" w:name="_Hlk38821049"/>
                  <w:r>
                    <w:rPr>
                      <w:rFonts w:cs="Arial"/>
                      <w:noProof/>
                      <w:color w:val="00A4DC"/>
                      <w:sz w:val="40"/>
                      <w:szCs w:val="40"/>
                      <w:lang w:bidi="ru-RU"/>
                    </w:rPr>
                    <w:t>JANEIRO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7"/>
                    <w:gridCol w:w="452"/>
                    <w:gridCol w:w="451"/>
                    <w:gridCol w:w="451"/>
                    <w:gridCol w:w="451"/>
                    <w:gridCol w:w="451"/>
                    <w:gridCol w:w="440"/>
                  </w:tblGrid>
                  <w:tr w:rsidR="0047429C" w:rsidRPr="00D84FBB" w14:paraId="684222CD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10" w:type="pct"/>
                        <w:shd w:val="clear" w:color="auto" w:fill="00A4DC"/>
                        <w:vAlign w:val="center"/>
                      </w:tcPr>
                      <w:p w14:paraId="39408482" w14:textId="59A0EA4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7B285114" w14:textId="0DB2942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4BB7502" w14:textId="57782C50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3684BA99" w14:textId="1B49FC4B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1CF75680" w14:textId="6134892C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8" w:type="pct"/>
                        <w:shd w:val="clear" w:color="auto" w:fill="00A4DC"/>
                        <w:vAlign w:val="center"/>
                      </w:tcPr>
                      <w:p w14:paraId="57BE3AF3" w14:textId="278DD792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1" w:type="pct"/>
                        <w:shd w:val="clear" w:color="auto" w:fill="00A4DC"/>
                        <w:vAlign w:val="center"/>
                      </w:tcPr>
                      <w:p w14:paraId="37E85CF0" w14:textId="7B935EB5" w:rsidR="00E50BDE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31DF8F53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2BDFED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BAD77F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6E10D74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7D4B4E6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6F5A424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31FFE3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D4984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6FD864A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MonthStart1 \@ dddd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7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0AFA4FA2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7950206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6E85BD1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78FC662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58FD3BD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5EE65AC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2A1B6BE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3E60D2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223F797F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61CA449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56BD2A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010DBCE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315C025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4E11624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2E4B42D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60352FD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0529957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734FA9A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05A772A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4812709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7A76CCB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654DABA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32A162A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F1279F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97D45F8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0DE8B7C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7E6592C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6FD1AFB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43762C0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66AFDA8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8B6092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7C0570D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6F8165F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1144E5B8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532DFA6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0A2D699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00A4DC"/>
                            <w:sz w:val="28"/>
                            <w:szCs w:val="28"/>
                          </w:rPr>
                        </w:pPr>
                      </w:p>
                    </w:tc>
                  </w:tr>
                  <w:bookmarkEnd w:id="2"/>
                </w:tbl>
                <w:p w14:paraId="1B2D8CF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D861116" w14:textId="2DBFDC40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1BB1C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1BB1C0"/>
                      <w:sz w:val="40"/>
                      <w:szCs w:val="40"/>
                      <w:lang w:bidi="ru-RU"/>
                    </w:rPr>
                    <w:t>FEVEREIRO</w:t>
                  </w:r>
                </w:p>
                <w:tbl>
                  <w:tblPr>
                    <w:tblStyle w:val="CalendarTable"/>
                    <w:tblW w:w="4992" w:type="pct"/>
                    <w:jc w:val="center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47429C" w:rsidRPr="00D84FBB" w14:paraId="4D521D1C" w14:textId="77777777" w:rsidTr="00D84FBB">
                    <w:trPr>
                      <w:trHeight w:val="170"/>
                      <w:jc w:val="center"/>
                    </w:trPr>
                    <w:tc>
                      <w:tcPr>
                        <w:tcW w:w="709" w:type="pct"/>
                        <w:shd w:val="clear" w:color="auto" w:fill="1BB1C0"/>
                        <w:vAlign w:val="center"/>
                      </w:tcPr>
                      <w:p w14:paraId="5B4A50A8" w14:textId="354D4381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4D052ACD" w14:textId="22856F44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5A47D848" w14:textId="5804BB6B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11412BE2" w14:textId="4249769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0C3D3BE5" w14:textId="2323988F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1BB1C0"/>
                        <w:vAlign w:val="center"/>
                      </w:tcPr>
                      <w:p w14:paraId="242F7BE9" w14:textId="3BFAD613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1BB1C0"/>
                        <w:vAlign w:val="center"/>
                      </w:tcPr>
                      <w:p w14:paraId="4CB16A91" w14:textId="39C9F6D8" w:rsidR="0087060A" w:rsidRPr="00D84FBB" w:rsidRDefault="008B6092" w:rsidP="0087060A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47429C" w:rsidRPr="00D84FBB" w14:paraId="033AD79B" w14:textId="77777777" w:rsidTr="00D84FBB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338C3E" w14:textId="1F91994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9814E4" w14:textId="27D6819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B665E05" w14:textId="4489F603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31D4F0" w14:textId="1075537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C2BCF9" w14:textId="7BEB071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D888BB" w14:textId="33F65C4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A023F15" w14:textId="3F6D988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MonthStart2 \@ dddd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6878283D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E1A06" w14:textId="20245C08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E8FAF3" w14:textId="3776AE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F01189" w14:textId="39DBF20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9A7D" w14:textId="6E8A2341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7C63CF" w14:textId="3502F0A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0DD119" w14:textId="0D04017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51B6ED7" w14:textId="7A7C3CA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DC4D67B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AC88D8" w14:textId="713C061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0ABAC2" w14:textId="2C97DFC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AB7AB9" w14:textId="3CB19DB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8FC14F" w14:textId="7C7F54C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F7ACB7" w14:textId="357A4659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6A9F174" w14:textId="513B089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0A0A41E" w14:textId="360B3B5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333194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6526BF" w14:textId="749B42C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8C1CD1" w14:textId="56185CDB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3A56F1" w14:textId="7C49886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262D4B" w14:textId="03A9856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49CF7" w14:textId="07AF2BE5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26A059" w14:textId="66DB4020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E25065" w14:textId="73F70386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74B0FF95" w14:textId="77777777" w:rsidTr="0047429C">
                    <w:trPr>
                      <w:trHeight w:val="336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A5D3919" w14:textId="0E23CB94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1D12" w14:textId="362163F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CBBFCBA" w14:textId="50109B8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DB4676" w14:textId="05CA76CF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2ADD02" w14:textId="74CAD76E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6D5BCA" w14:textId="27073862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267017D" w14:textId="1836C98A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7429C" w:rsidRPr="00D84FBB" w14:paraId="4CB553C4" w14:textId="77777777" w:rsidTr="0047429C">
                    <w:trPr>
                      <w:trHeight w:val="350"/>
                      <w:jc w:val="center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549FBFA" w14:textId="3F05665D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54819C" w14:textId="68F2CBBC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!A12 Is Not In Table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FD04B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AA4EBA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9AE72D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A36644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970C07" w14:textId="77777777" w:rsidR="00E50BDE" w:rsidRPr="00D84FBB" w:rsidRDefault="00E50BDE" w:rsidP="0087060A">
                        <w:pPr>
                          <w:pStyle w:val="Dates"/>
                          <w:rPr>
                            <w:rFonts w:cs="Arial"/>
                            <w:noProof/>
                            <w:color w:val="1BB1C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635B5D45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4315FC74" w14:textId="778F40C1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43B06D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43B06D"/>
                      <w:sz w:val="40"/>
                      <w:szCs w:val="40"/>
                      <w:lang w:bidi="ru-RU"/>
                    </w:rPr>
                    <w:t>MARCO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5FBA1453" w14:textId="77777777" w:rsidTr="00D84FB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43B06D"/>
                        <w:vAlign w:val="center"/>
                      </w:tcPr>
                      <w:p w14:paraId="3D82C68E" w14:textId="1ABC5F5F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5D081C50" w14:textId="4A85C842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1B330407" w14:textId="60DD77E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0F2E47A7" w14:textId="11FD1C46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7D7F939A" w14:textId="52F73E31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43B06D"/>
                        <w:vAlign w:val="center"/>
                      </w:tcPr>
                      <w:p w14:paraId="224E7528" w14:textId="35B7A084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43B06D"/>
                        <w:vAlign w:val="center"/>
                      </w:tcPr>
                      <w:p w14:paraId="36F13CE6" w14:textId="34C40959" w:rsidR="0087060A" w:rsidRPr="00D84FB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AD7C61D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AAAD04" w14:textId="1497C6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EBC2568" w14:textId="481F455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F3CE0B" w14:textId="77661F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E343102" w14:textId="40B183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348F3FC" w14:textId="40836BF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C4B999" w14:textId="183638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11257B" w14:textId="46F732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MonthStart3 \@ dddd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CC4FB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2D8059F" w14:textId="65A80DE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5CA2B8" w14:textId="157C064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DB2D48" w14:textId="4DB5AE8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650517" w14:textId="32B9EB3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810657" w14:textId="04F660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DD2049" w14:textId="135CCE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2C3A7B" w14:textId="484E7D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DAA7F9C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B1BC1FA" w14:textId="1E454BE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D7620" w14:textId="44C821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D98F73" w14:textId="56D1121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612937" w14:textId="61C1271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76CEF7" w14:textId="78F8644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EEA51C" w14:textId="1B103A7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40F2AC" w14:textId="7AFC861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91924FE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0EE5652" w14:textId="4D73B2D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7248AD" w14:textId="5DF9798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5AFA3B" w14:textId="297D893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E5F29" w14:textId="236A07C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D56471" w14:textId="3D9F13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7AED89" w14:textId="742792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8F77A3C" w14:textId="477A2D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22DB458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4ACEBE8" w14:textId="676901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E2EFA3" w14:textId="7E5A2E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0FF736" w14:textId="35491E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8BB8E5" w14:textId="599340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100B5" w14:textId="4B5150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C4FF97" w14:textId="386978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B8E039F" w14:textId="75DB54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3808F25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E6C55AF" w14:textId="4BD71D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1FD984" w14:textId="54B706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MonthEnd3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9E8669C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3B5375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1958E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7379C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133FB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43B06D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60070DC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3808ABFD" w14:textId="77777777" w:rsidTr="00BF3C3E">
              <w:tc>
                <w:tcPr>
                  <w:tcW w:w="1666" w:type="pct"/>
                </w:tcPr>
                <w:p w14:paraId="7D399169" w14:textId="13D5B405" w:rsidR="00E50BDE" w:rsidRPr="00D84FB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8DC03F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8DC03F"/>
                      <w:sz w:val="40"/>
                      <w:szCs w:val="40"/>
                      <w:lang w:bidi="ru-RU"/>
                    </w:rPr>
                    <w:t>ABRIL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0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830A8BB" w14:textId="77777777" w:rsidTr="002D292B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8DC03F"/>
                        <w:vAlign w:val="center"/>
                      </w:tcPr>
                      <w:p w14:paraId="248C618E" w14:textId="6650D0A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6" w:type="pct"/>
                        <w:shd w:val="clear" w:color="auto" w:fill="8DC03F"/>
                        <w:vAlign w:val="center"/>
                      </w:tcPr>
                      <w:p w14:paraId="38875A88" w14:textId="5131DF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3BA8D3FF" w14:textId="6E683A8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56D9A724" w14:textId="43BBB2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76EDF12F" w14:textId="621984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8DC03F"/>
                        <w:vAlign w:val="center"/>
                      </w:tcPr>
                      <w:p w14:paraId="214A8180" w14:textId="6B32C6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8DC03F"/>
                        <w:vAlign w:val="center"/>
                      </w:tcPr>
                      <w:p w14:paraId="4256D4DB" w14:textId="332AAE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14D13F92" w14:textId="77777777" w:rsidTr="00D84FBB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DC5D93D" w14:textId="356818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4A2BC1B1" w14:textId="66CDA1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BB2768D" w14:textId="5A44FCE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AAB21" w14:textId="74CA248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3FBC2" w14:textId="5DA95F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DE3B76" w14:textId="539566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C9BEC9E" w14:textId="5417281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MonthStart4 \@ dddd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66F6110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3A80732B" w14:textId="309C74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6CCF1C20" w14:textId="68FC05C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76D9DB" w14:textId="6291FE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90857E" w14:textId="575B1F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5E11EF" w14:textId="313F42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E2CB87" w14:textId="67F6254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A6BB62" w14:textId="4C749B8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4D8AA71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69EB8112" w14:textId="191ACF0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AC37CB7" w14:textId="57B43B9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941E8C" w14:textId="244ABEA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649ED3" w14:textId="73DBAC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2DE6CE" w14:textId="1FD082E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FC6B17" w14:textId="0BE2CD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DA52DBF" w14:textId="23D510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D87AE24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70F716A" w14:textId="0BBDAE3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067ECA79" w14:textId="4BFEB4B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2A4B10" w14:textId="55EC23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8E8D1C" w14:textId="0202BE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5C86561" w14:textId="0BD7B0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E61DF9" w14:textId="4904DE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E1883DE" w14:textId="0FB0458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CB6B821" w14:textId="77777777" w:rsidTr="0087060A">
                    <w:trPr>
                      <w:trHeight w:val="336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59309AC1" w14:textId="72A3E19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38ADCBBC" w14:textId="150F80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E6DBB2B" w14:textId="5F06AE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B25296" w14:textId="61125D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728F9" w14:textId="666E88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8BA22F" w14:textId="6B102B8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CD9DB15" w14:textId="6C5960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03B39C8" w14:textId="77777777" w:rsidTr="0087060A">
                    <w:trPr>
                      <w:trHeight w:val="350"/>
                    </w:trPr>
                    <w:tc>
                      <w:tcPr>
                        <w:tcW w:w="710" w:type="pct"/>
                        <w:shd w:val="clear" w:color="auto" w:fill="auto"/>
                        <w:vAlign w:val="center"/>
                      </w:tcPr>
                      <w:p w14:paraId="18C29B70" w14:textId="366749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shd w:val="clear" w:color="auto" w:fill="auto"/>
                        <w:vAlign w:val="center"/>
                      </w:tcPr>
                      <w:p w14:paraId="7CD1DC2B" w14:textId="7FCDC2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MonthEnd4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F85E9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0F81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54B015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7E74A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34D86D9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8DC03F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B24666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E785DF9" w14:textId="15CBE69D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BC703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BC703"/>
                      <w:sz w:val="40"/>
                      <w:szCs w:val="40"/>
                      <w:lang w:bidi="ru-RU"/>
                    </w:rPr>
                    <w:t>MAIO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D4E4F6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BC703"/>
                        <w:vAlign w:val="center"/>
                      </w:tcPr>
                      <w:p w14:paraId="2AB9ED4E" w14:textId="2705E36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9D186A1" w14:textId="69A1EED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3626984B" w14:textId="354E732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1AD4BDE" w14:textId="14B322C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70443639" w14:textId="034E3E0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BC703"/>
                        <w:vAlign w:val="center"/>
                      </w:tcPr>
                      <w:p w14:paraId="03E119DB" w14:textId="4AB11A43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BC703"/>
                        <w:vAlign w:val="center"/>
                      </w:tcPr>
                      <w:p w14:paraId="6DA99563" w14:textId="19AE1D4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644B5DAB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B607DB9" w14:textId="7D8C366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C3D935" w14:textId="56E78D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70862A" w14:textId="3438AB8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D7F723" w14:textId="644CC98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230D98D" w14:textId="50CDE85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16B5E9" w14:textId="5691B08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D4D949F" w14:textId="5C87053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MonthStart5 \@ dddd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вторник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9C0ECC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A555505" w14:textId="2C2008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AB69DE" w14:textId="5612CD5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096DAC" w14:textId="54B83DF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C13B6B" w14:textId="072DF2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117334" w14:textId="18AD43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7D6AFA" w14:textId="36B2B3E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7DF7E6" w14:textId="00887FE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A5D817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FF04C3A" w14:textId="742439A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A915AD" w14:textId="02CB2F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B16810" w14:textId="31001BD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F1FBF7" w14:textId="67F8F86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5BF783" w14:textId="1B11B4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E33530D" w14:textId="72F78AE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205FA3C" w14:textId="6717B2B5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1B050AD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03CE934" w14:textId="28DCCAC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BCB5F75" w14:textId="16C017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19F71A" w14:textId="108F0AE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32973FF" w14:textId="6AE75DC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539F0D" w14:textId="1A75B27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09B660" w14:textId="1CEAFE2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EA66CFE" w14:textId="71D14B4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B50F776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13AED3" w14:textId="7A904C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26B469" w14:textId="147F43E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E4163C" w14:textId="4EDB57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35B977" w14:textId="3A806FA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618D083" w14:textId="3EB2B8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10430F8" w14:textId="31F225D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8D76BD8" w14:textId="162700D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0F295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C325A55" w14:textId="2D5C540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C0615F" w14:textId="79C1D79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MonthEnd5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441F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43935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7979E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4467D5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F42639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BC703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254C2834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5AF13B3" w14:textId="1B998F6C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FAAE0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FAAE00"/>
                      <w:sz w:val="40"/>
                      <w:szCs w:val="40"/>
                      <w:lang w:bidi="ru-RU"/>
                    </w:rPr>
                    <w:t>JUNHO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27C2DD8F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FAAE00"/>
                        <w:vAlign w:val="center"/>
                      </w:tcPr>
                      <w:p w14:paraId="5893BECD" w14:textId="6DCB8C1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370B9338" w14:textId="3846BF3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521B8F87" w14:textId="74D2C36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065E1320" w14:textId="39F7AC7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6210675F" w14:textId="7E94617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FAAE00"/>
                        <w:vAlign w:val="center"/>
                      </w:tcPr>
                      <w:p w14:paraId="2A5AA2EC" w14:textId="257E7D3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FAAE00"/>
                        <w:vAlign w:val="center"/>
                      </w:tcPr>
                      <w:p w14:paraId="7228F16D" w14:textId="5EB159A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36D35DFF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9BA6D45" w14:textId="67641B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FEE45A" w14:textId="1ECE563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8B4D4C" w14:textId="7394B7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215F83" w14:textId="562D54D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59E4A7" w14:textId="2FAEF1A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A5C01F" w14:textId="419746B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2C83CDA" w14:textId="690490D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MonthStart6 \@ dddd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пятница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F389E1B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5C9E191" w14:textId="16AF5D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DF6107" w14:textId="7CD1C4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09A0BDA" w14:textId="3D87122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0C5A0E1" w14:textId="452F2F4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B9CD27" w14:textId="4F4FDA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001CD9" w14:textId="136C117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E5F75D7" w14:textId="5D759E8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A9805B0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166C50" w14:textId="7458AD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4638AA" w14:textId="02A6AD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F8B86A" w14:textId="67403DE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C7684B" w14:textId="37A2A5C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9F8B80C" w14:textId="0CC6E1C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5B9840C" w14:textId="1F4C1DF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90B891E" w14:textId="430FD33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4E05CB2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51EF6D8" w14:textId="5F356B1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F0A85E" w14:textId="5C9D63D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77E735" w14:textId="0EACB0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ED938D" w14:textId="35C382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426403" w14:textId="238F34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7038E1F" w14:textId="7B6BA12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E701C99" w14:textId="4FEDEB9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ED9F1FD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F50AD5B" w14:textId="34EA60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174962" w14:textId="3393366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9671FD3" w14:textId="319BC2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3CB8B9" w14:textId="43E9B1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87473A" w14:textId="37DF557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C47AD9" w14:textId="456138A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4A9BD90" w14:textId="2BBFA3F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A50E01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A2544FD" w14:textId="1DAA5F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D45BB9" w14:textId="43906B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MonthEnd6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CFC2CA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709F8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3A46683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FDAE7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1A12D3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FAAE0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BB208CE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5ABCB9D1" w14:textId="77777777" w:rsidTr="00BF3C3E">
              <w:tc>
                <w:tcPr>
                  <w:tcW w:w="1666" w:type="pct"/>
                </w:tcPr>
                <w:p w14:paraId="3FBAEAFE" w14:textId="7CA0B2E5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F8219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F8219"/>
                      <w:sz w:val="40"/>
                      <w:szCs w:val="40"/>
                      <w:lang w:bidi="ru-RU"/>
                    </w:rPr>
                    <w:t>JULHO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79A7682D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EF8219"/>
                        <w:vAlign w:val="center"/>
                      </w:tcPr>
                      <w:p w14:paraId="00D5E333" w14:textId="2E401C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2879D599" w14:textId="5A75DE9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5041FA7" w14:textId="25C8A24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6A3F4389" w14:textId="4C15F50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180EDCA7" w14:textId="2A86735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F8219"/>
                        <w:vAlign w:val="center"/>
                      </w:tcPr>
                      <w:p w14:paraId="0D33AC24" w14:textId="4435EECB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F8219"/>
                        <w:vAlign w:val="center"/>
                      </w:tcPr>
                      <w:p w14:paraId="125FA0C5" w14:textId="49DF425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9D7AFB5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2654728C" w14:textId="42BEFBA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0BB236D" w14:textId="5118BF1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4AD9C5" w14:textId="5F43BDA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0915E37" w14:textId="70B509F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53D8435D" w14:textId="11BC22C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A9D2964" w14:textId="297D7A0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6A49BCAA" w14:textId="32FF8B6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MonthStart7 \@ dddd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воскресенье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853A2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527C8673" w14:textId="6BB624E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E3EBF80" w14:textId="193C4D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8453D30" w14:textId="78AB69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34909F1" w14:textId="58721F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40F4289" w14:textId="0E5B0CE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8784F66" w14:textId="5D4CA3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A8AB66D" w14:textId="7DD054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CC3501E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6015D498" w14:textId="2C0F4C8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089BBE9" w14:textId="1A4C21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FABAAC" w14:textId="757AFA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3D8614D" w14:textId="0A3FB7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F19BAE3" w14:textId="38C96C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923704E" w14:textId="2FD185F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F983202" w14:textId="3A49E79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9E4E75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0BE55D21" w14:textId="4D693E5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9326060" w14:textId="11443D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CA83538" w14:textId="4244790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C0E6002" w14:textId="37A0E3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4E86358C" w14:textId="30CA3B2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DC1096A" w14:textId="41A1E40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4192DAE9" w14:textId="7F3071C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2D3F51F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D8C1ED8" w14:textId="7FE7E60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23881252" w14:textId="57B9CA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3633A310" w14:textId="5BB8C2A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037D64" w14:textId="64EEE2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EEE6AB2" w14:textId="43B2694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B803B28" w14:textId="39C418D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216A3730" w14:textId="571B6F6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9E92B85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</w:tcPr>
                      <w:p w14:paraId="186F6115" w14:textId="5056F11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03EC2CAA" w14:textId="11553EF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MonthEnd7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167A2B8F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7E5D07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767B0B97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</w:tcPr>
                      <w:p w14:paraId="6978A00E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</w:tcPr>
                      <w:p w14:paraId="53A1313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F8219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31377DC9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38E15426" w14:textId="4A1F4383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E74C4A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E74C4A"/>
                      <w:sz w:val="40"/>
                      <w:szCs w:val="40"/>
                      <w:lang w:bidi="ru-RU"/>
                    </w:rPr>
                    <w:t>AGOSTO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D6EAAC9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E74C4A"/>
                        <w:vAlign w:val="center"/>
                      </w:tcPr>
                      <w:p w14:paraId="3765FE43" w14:textId="5830811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5ED81C9E" w14:textId="66F1915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3CEAFCB" w14:textId="6CC5BE0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4B3AC2C8" w14:textId="5D877A6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284F49CD" w14:textId="3C0567BD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E74C4A"/>
                        <w:vAlign w:val="center"/>
                      </w:tcPr>
                      <w:p w14:paraId="04CEFA78" w14:textId="584F594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E74C4A"/>
                        <w:vAlign w:val="center"/>
                      </w:tcPr>
                      <w:p w14:paraId="136B7B87" w14:textId="39846B7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029CC6A8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99A9219" w14:textId="69BC15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9E3A1F2" w14:textId="1A0299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41104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C8AB17" w14:textId="2B0ABC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95853AB" w14:textId="71EE57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8E9772" w14:textId="43DCDA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54BF77" w14:textId="12B23899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F4203E8" w14:textId="451E2BF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MonthStart8 \@ dddd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среда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4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0A0487C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37DD9AC" w14:textId="098FAD3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E146FA2" w14:textId="59521A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0B63A9" w14:textId="1A04273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FAFAA5" w14:textId="3B3C00F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6E8B3F" w14:textId="08E60B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0BABE" w14:textId="17972856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268D01D" w14:textId="34E5D66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6BBD6FAB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AD9EAAD" w14:textId="1927C2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0CDE0F" w14:textId="494E79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AFCCC7" w14:textId="1ABA55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84FB448" w14:textId="1BFC18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C3D44B" w14:textId="544FF2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B42C8C" w14:textId="7911B6AD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1DAE87" w14:textId="2BC941E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67A1409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D71F26C" w14:textId="1262C72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6E0A73" w14:textId="3257B6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93C939" w14:textId="0E4FD39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79B7BD4" w14:textId="3D2B3DB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2EA51FA" w14:textId="7DE5FE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57B51F" w14:textId="7468AFC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9CC1CCE" w14:textId="30E38C7C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15EE3CD9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45F57CA" w14:textId="7DE7B3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8B7B4E7" w14:textId="0CD7B1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A3D790" w14:textId="72817A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917A65" w14:textId="6790546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112852" w14:textId="00876E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448B09" w14:textId="28C4BA6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396A96B" w14:textId="5B899B2F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10F454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FA1158A" w14:textId="552194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1C43EA1" w14:textId="2F6627D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MonthEnd8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A364C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5D17C8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661B1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D29129F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BC477D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E74C4A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71E1777A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1B176A2" w14:textId="0B17C42E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CF6C80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CF6C80"/>
                      <w:sz w:val="40"/>
                      <w:szCs w:val="40"/>
                      <w:lang w:bidi="ru-RU"/>
                    </w:rPr>
                    <w:t>SETEMBRO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0F7938D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CF6C80"/>
                        <w:vAlign w:val="center"/>
                      </w:tcPr>
                      <w:p w14:paraId="402113AC" w14:textId="5137158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FFC79D6" w14:textId="302CC12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23DAE41B" w14:textId="509930A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1F6D9FBA" w14:textId="20455FE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4B9553B9" w14:textId="08B876C7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CF6C80"/>
                        <w:vAlign w:val="center"/>
                      </w:tcPr>
                      <w:p w14:paraId="3AB9C00A" w14:textId="6D97A3AF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CF6C80"/>
                        <w:vAlign w:val="center"/>
                      </w:tcPr>
                      <w:p w14:paraId="030925B0" w14:textId="4DE809D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BF3C3E" w:rsidRPr="00D84FBB" w14:paraId="23783DAC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4E44E10" w14:textId="7339C13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936B04" w14:textId="5DBDB74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7D62ED" w14:textId="1CCCD0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C48FC35" w14:textId="7FCE3C5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005C7D" w14:textId="12CD56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E8FC14" w14:textId="6F34DEF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C1B6ED8" w14:textId="4DDCB5D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MonthStart9 \@ dddd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суббота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1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50935067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56E2A3DC" w14:textId="28E47CF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B5077D" w14:textId="3674845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EED14B5" w14:textId="385C3B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8405CD7" w14:textId="2A1F2B0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366BF5" w14:textId="27088ED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D89D9F" w14:textId="291329B4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8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323D446" w14:textId="5DB9A66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75EA407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E806A7E" w14:textId="2F8614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22CE7" w14:textId="164220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017E8D" w14:textId="2A05CD6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609886" w14:textId="5B57A8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C83A73" w14:textId="5717DB4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4772BA9" w14:textId="794B776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15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AD2E317" w14:textId="47F464C3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16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F998A4F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74C75CA2" w14:textId="3FF49CD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F39A69E" w14:textId="5ECF0D6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B9C74E" w14:textId="0EA6AC4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F1FAEE3" w14:textId="6A83489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85131C" w14:textId="0FC7470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53ADF14" w14:textId="7F46FF1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22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E8CEE29" w14:textId="57487C7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23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300EC183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05BFCCC" w14:textId="160C68B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FE00F1" w14:textId="6EB3B25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276E76E" w14:textId="30A1648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9448D" w14:textId="066F01B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0E783AE" w14:textId="225EA40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3755E" w14:textId="36C7831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29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BAA51BE" w14:textId="701ACCE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t>30</w:t>
                        </w:r>
                        <w:r w:rsidRPr="002D292B"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280785D6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122901D" w14:textId="665DE6A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FF73FC" w14:textId="3AD875B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DocVariable MonthEnd9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411876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F835F3D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E9A08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6C0D83A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F33F9EC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CF6C80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43A637F0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  <w:tr w:rsidR="00BF3C3E" w:rsidRPr="00D84FBB" w14:paraId="405FBD6D" w14:textId="77777777" w:rsidTr="00BF3C3E">
              <w:tc>
                <w:tcPr>
                  <w:tcW w:w="1666" w:type="pct"/>
                </w:tcPr>
                <w:p w14:paraId="153179A5" w14:textId="5977E414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996A8E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996A8E"/>
                      <w:sz w:val="40"/>
                      <w:szCs w:val="40"/>
                      <w:lang w:bidi="ru-RU"/>
                    </w:rPr>
                    <w:t>OUTUBRO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5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645C0491" w14:textId="77777777" w:rsidTr="002D292B">
                    <w:trPr>
                      <w:trHeight w:val="170"/>
                    </w:trPr>
                    <w:tc>
                      <w:tcPr>
                        <w:tcW w:w="708" w:type="pct"/>
                        <w:shd w:val="clear" w:color="auto" w:fill="996A8E"/>
                        <w:vAlign w:val="center"/>
                      </w:tcPr>
                      <w:p w14:paraId="261465F1" w14:textId="207D290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7978E76" w14:textId="02C1D6C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0C4142C0" w14:textId="638F9DB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3EAA7938" w14:textId="63C3E46C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2CF93F66" w14:textId="5C2D8426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996A8E"/>
                        <w:vAlign w:val="center"/>
                      </w:tcPr>
                      <w:p w14:paraId="7101EEAA" w14:textId="656369C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996A8E"/>
                        <w:vAlign w:val="center"/>
                      </w:tcPr>
                      <w:p w14:paraId="722DDBF4" w14:textId="48975228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7EA076C" w14:textId="77777777" w:rsidTr="00D84FBB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3928224A" w14:textId="4065ED2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B85523" w14:textId="768B3D6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A6FAE7" w14:textId="239D428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DF44BEE" w14:textId="7CDB45F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011C567" w14:textId="5FCCF2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CEAF06" w14:textId="44DC0208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5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81D5245" w14:textId="3F77D2AA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MonthStart10 \@ dddd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понедельник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7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B27389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82B725B" w14:textId="21AAE65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CEE8C6" w14:textId="5A236A8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DC4B3FE" w14:textId="38D7737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E39FCBA" w14:textId="693DB6B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1A14329" w14:textId="6636C86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29A62B3" w14:textId="4506757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7C92898" w14:textId="1FB0DDB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6D3DAF6A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1AB1FB5A" w14:textId="2AFC80D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9047C05" w14:textId="650AD37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169ADD" w14:textId="57CE57D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A400254" w14:textId="0B4B691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A615AC" w14:textId="547A0E8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9A5A6E" w14:textId="5B12495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68BD37F" w14:textId="5EEEB2C1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D5307B8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727F6539" w14:textId="3EC8A5C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C5B3551" w14:textId="6F03A3B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21936C5" w14:textId="501E26B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C57154F" w14:textId="206400F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3D94759" w14:textId="175ADF7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192FE66" w14:textId="28D5FEC0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7F363317" w14:textId="34866D9E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47CB7732" w14:textId="77777777" w:rsidTr="0087060A">
                    <w:trPr>
                      <w:trHeight w:val="336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555C07B7" w14:textId="3D12D42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6A0EA92" w14:textId="09C130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653BCE1" w14:textId="5F6C0A2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81D568" w14:textId="7CA06AC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0E4F68A" w14:textId="1AF58D7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AD2B412" w14:textId="39997E9B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052E943" w14:textId="4D58B552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2D292B"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193E3EA9" w14:textId="77777777" w:rsidTr="0087060A">
                    <w:trPr>
                      <w:trHeight w:val="350"/>
                    </w:trPr>
                    <w:tc>
                      <w:tcPr>
                        <w:tcW w:w="708" w:type="pct"/>
                        <w:shd w:val="clear" w:color="auto" w:fill="auto"/>
                        <w:vAlign w:val="center"/>
                      </w:tcPr>
                      <w:p w14:paraId="63A89A6B" w14:textId="6521EC4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638F23B" w14:textId="1A3A43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MonthEnd10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B1A8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7A6E6B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ED030B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79AA8D2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34B4261" w14:textId="77777777" w:rsidR="00E50BDE" w:rsidRPr="002D292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996A8E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03F68E73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24C375F8" w14:textId="2B9532EB" w:rsidR="00E50BDE" w:rsidRPr="002D292B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6A7FB8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6A7FB8"/>
                      <w:sz w:val="40"/>
                      <w:szCs w:val="40"/>
                      <w:lang w:bidi="ru-RU"/>
                    </w:rPr>
                    <w:t>NOVEMBRO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6688E75" w14:textId="77777777" w:rsidTr="002D292B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6A7FB8"/>
                        <w:vAlign w:val="center"/>
                      </w:tcPr>
                      <w:p w14:paraId="79917AAA" w14:textId="025463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5D1BC836" w14:textId="158CC139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0DDCB495" w14:textId="538B9291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6708805C" w14:textId="55F3FDFA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4C312728" w14:textId="2B358644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6A7FB8"/>
                        <w:vAlign w:val="center"/>
                      </w:tcPr>
                      <w:p w14:paraId="14B80C4A" w14:textId="15AF8F30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6A7FB8"/>
                        <w:vAlign w:val="center"/>
                      </w:tcPr>
                      <w:p w14:paraId="73BC35CA" w14:textId="2090D15E" w:rsidR="0087060A" w:rsidRPr="002D292B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29963989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442DCC96" w14:textId="4AF79C4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0E652B" w14:textId="345B208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4BF1D2" w14:textId="426AE7A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88DEE7" w14:textId="6393EC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DC270D" w14:textId="17BA16A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D2DD1D" w14:textId="7F99265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C796EA4" w14:textId="2F8B34E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MonthStart11 \@ dddd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четверг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4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EBFEFE2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329F9D7" w14:textId="6BB69F2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C626200" w14:textId="6068738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556A358" w14:textId="01CE115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7C555CA" w14:textId="5783C07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78F2A8" w14:textId="4B4A82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0213C9" w14:textId="4002C02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11BDF07F" w14:textId="24CF8F1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2CCE94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4629055" w14:textId="1AC1A57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44807EA" w14:textId="02FCCB31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A645939" w14:textId="5975E1D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BFC8E9" w14:textId="278E0F1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8B4706" w14:textId="53A3A27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8306362" w14:textId="618FE0A8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36174E6" w14:textId="1363BAB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095F22A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0C291F70" w14:textId="0244B13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0A7C695" w14:textId="7070CB9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F7A1320" w14:textId="659FD1AB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93C9A06" w14:textId="67AFBD1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4EDCB7E" w14:textId="0E29D07E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A48F85" w14:textId="52D57CA3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6122A6A0" w14:textId="2BB841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314B745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1C0B13E" w14:textId="7E57DE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85C4BD2" w14:textId="30BF444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7D5AF41" w14:textId="613A8B4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BB0FCBF" w14:textId="2981B52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DD04B4" w14:textId="6ED8C2C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D0A34A6" w14:textId="6279B75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2B92942E" w14:textId="5B07799D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E50BDE" w:rsidRPr="00D84FBB" w14:paraId="05C14984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6BA0578" w14:textId="5A12449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9708F5C" w14:textId="46C6933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MonthEnd11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E3869D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540C6B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113B551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C1FBAAB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8490E95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6A7FB8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632E0932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  <w:tc>
                <w:tcPr>
                  <w:tcW w:w="1667" w:type="pct"/>
                </w:tcPr>
                <w:p w14:paraId="78239E80" w14:textId="46F1DCE3" w:rsidR="00E50BDE" w:rsidRPr="007A7E86" w:rsidRDefault="008B6092" w:rsidP="0087060A">
                  <w:pPr>
                    <w:pStyle w:val="Months"/>
                    <w:jc w:val="center"/>
                    <w:rPr>
                      <w:rFonts w:cs="Arial"/>
                      <w:noProof/>
                      <w:color w:val="007AAB"/>
                      <w:sz w:val="40"/>
                      <w:szCs w:val="40"/>
                    </w:rPr>
                  </w:pPr>
                  <w:r>
                    <w:rPr>
                      <w:rFonts w:cs="Arial"/>
                      <w:noProof/>
                      <w:color w:val="007AAB"/>
                      <w:sz w:val="40"/>
                      <w:szCs w:val="40"/>
                      <w:lang w:bidi="ru-RU"/>
                    </w:rPr>
                    <w:t>DEZEMBRO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46"/>
                    <w:gridCol w:w="451"/>
                    <w:gridCol w:w="451"/>
                    <w:gridCol w:w="451"/>
                    <w:gridCol w:w="451"/>
                    <w:gridCol w:w="451"/>
                    <w:gridCol w:w="443"/>
                  </w:tblGrid>
                  <w:tr w:rsidR="00D84FBB" w:rsidRPr="00D84FBB" w14:paraId="1AADCE52" w14:textId="77777777" w:rsidTr="007A7E86">
                    <w:trPr>
                      <w:trHeight w:val="170"/>
                    </w:trPr>
                    <w:tc>
                      <w:tcPr>
                        <w:tcW w:w="709" w:type="pct"/>
                        <w:shd w:val="clear" w:color="auto" w:fill="007AAB"/>
                        <w:vAlign w:val="center"/>
                      </w:tcPr>
                      <w:p w14:paraId="09847E74" w14:textId="12105189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AF3D59F" w14:textId="6FCEB6EC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TE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3757186B" w14:textId="2A7AFA7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23508AAD" w14:textId="55F296B4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QU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63E4E577" w14:textId="45E86116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SE</w:t>
                        </w:r>
                      </w:p>
                    </w:tc>
                    <w:tc>
                      <w:tcPr>
                        <w:tcW w:w="717" w:type="pct"/>
                        <w:shd w:val="clear" w:color="auto" w:fill="007AAB"/>
                        <w:vAlign w:val="center"/>
                      </w:tcPr>
                      <w:p w14:paraId="5F43DF2B" w14:textId="396CC087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SA</w:t>
                        </w:r>
                      </w:p>
                    </w:tc>
                    <w:tc>
                      <w:tcPr>
                        <w:tcW w:w="705" w:type="pct"/>
                        <w:shd w:val="clear" w:color="auto" w:fill="007AAB"/>
                        <w:vAlign w:val="center"/>
                      </w:tcPr>
                      <w:p w14:paraId="49D565C3" w14:textId="5C4340EE" w:rsidR="0087060A" w:rsidRPr="007A7E86" w:rsidRDefault="008B6092" w:rsidP="0047429C">
                        <w:pPr>
                          <w:pStyle w:val="Days"/>
                          <w:rPr>
                            <w:rFonts w:cs="Arial"/>
                            <w:noProof/>
                            <w:color w:val="FFFFFF" w:themeColor="background1"/>
                          </w:rPr>
                        </w:pPr>
                        <w:r>
                          <w:rPr>
                            <w:rFonts w:cs="Arial"/>
                            <w:noProof/>
                            <w:color w:val="FFFFFF" w:themeColor="background1"/>
                            <w:lang w:bidi="ru-RU"/>
                          </w:rPr>
                          <w:t>DO</w:t>
                        </w:r>
                      </w:p>
                    </w:tc>
                  </w:tr>
                  <w:tr w:rsidR="00D84FBB" w:rsidRPr="00D84FBB" w14:paraId="6F733323" w14:textId="77777777" w:rsidTr="00D84FBB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8D0E985" w14:textId="7AEE212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“понедельник" 1 ""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9B62F8" w14:textId="7F521126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“вторник"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27B08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1307ACA" w14:textId="38C20E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“среда"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BE38827" w14:textId="49EBDA6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“четверг"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EB01CF" w14:textId="1344B6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= “пятница" 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CB11A2D" w14:textId="1B87E7BE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“суббота"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27B08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145D7C4" w14:textId="1AB9CDA2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MonthStart12 \@ dddd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суббота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“воскресенье" 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&lt;&gt; 0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=F2+1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41FB961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317DB876" w14:textId="12F88B7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=G2+1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F1A50D2" w14:textId="4625943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F9B6CD7" w14:textId="417A8BF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8AB6B2B" w14:textId="60F0FE12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33B1C3A" w14:textId="4D2EF7E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DB69B1D" w14:textId="19C8260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8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51696A4C" w14:textId="07B1E84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=F3+1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5B03684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60179AEC" w14:textId="3D376F9A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=G3+1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49F4407" w14:textId="1CB69B7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D01706B" w14:textId="1D1EE8C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12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B42BBB2" w14:textId="18F967B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13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A277B32" w14:textId="32534C49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AE1DC8" w14:textId="2E244CCA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15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DB95BCB" w14:textId="18DEA370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=F4+1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16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789B7EA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2CC4CE27" w14:textId="572825FF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=G4+1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15257DE5" w14:textId="41F2882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A5B77DB" w14:textId="282C7C63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19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211F935" w14:textId="733E0714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20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6922845" w14:textId="4ED7F8A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301F9385" w14:textId="783F8B3B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22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466B257B" w14:textId="39F44C34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=F5+1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23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D84FBB" w:rsidRPr="00D84FBB" w14:paraId="14FF325E" w14:textId="77777777" w:rsidTr="0087060A">
                    <w:trPr>
                      <w:trHeight w:val="336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9614E19" w14:textId="559741ED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23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=G5+1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24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4FDD080" w14:textId="2D34B16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24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25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83499E9" w14:textId="7CCA1535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25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=B6+1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26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7501708F" w14:textId="62B51F00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=C6+1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12700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27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34813E3" w14:textId="496112E8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=D6+1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E328EE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28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F2FC1B6" w14:textId="5AA13D9F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28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=E6+1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29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36271937" w14:textId="33879D55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29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=F6+1 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C435A0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3E6F4B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t>30</w:t>
                        </w:r>
                        <w:r w:rsidRPr="007A7E86"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BF3C3E" w:rsidRPr="00D84FBB" w14:paraId="7E339188" w14:textId="77777777" w:rsidTr="0087060A">
                    <w:trPr>
                      <w:trHeight w:val="350"/>
                    </w:trPr>
                    <w:tc>
                      <w:tcPr>
                        <w:tcW w:w="709" w:type="pct"/>
                        <w:shd w:val="clear" w:color="auto" w:fill="auto"/>
                        <w:vAlign w:val="center"/>
                      </w:tcPr>
                      <w:p w14:paraId="1D3BFC65" w14:textId="75E9D9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30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=G6+1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t>31</w: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214E63AB" w14:textId="581A04AC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 0,""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IF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&lt;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DocVariable MonthEnd12 \@ d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FB1C33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begin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=A7+1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separate"/>
                        </w:r>
                        <w:r w:rsidR="003D4984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>31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instrText xml:space="preserve"> "" </w:instrText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  <w:r w:rsidRPr="00D84FBB"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57525AB5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0D6EA574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68CE027E" w14:textId="77777777" w:rsidR="00E50BDE" w:rsidRPr="00D84FBB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auto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17" w:type="pct"/>
                        <w:shd w:val="clear" w:color="auto" w:fill="auto"/>
                        <w:vAlign w:val="center"/>
                      </w:tcPr>
                      <w:p w14:paraId="4242942F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  <w:tc>
                      <w:tcPr>
                        <w:tcW w:w="705" w:type="pct"/>
                        <w:shd w:val="clear" w:color="auto" w:fill="auto"/>
                        <w:vAlign w:val="center"/>
                      </w:tcPr>
                      <w:p w14:paraId="0F3BA4F2" w14:textId="77777777" w:rsidR="00E50BDE" w:rsidRPr="007A7E86" w:rsidRDefault="00E50BDE" w:rsidP="0047429C">
                        <w:pPr>
                          <w:pStyle w:val="Dates"/>
                          <w:rPr>
                            <w:rFonts w:cs="Arial"/>
                            <w:noProof/>
                            <w:color w:val="007AAB"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14:paraId="1B630266" w14:textId="77777777" w:rsidR="00E50BDE" w:rsidRPr="00D84FBB" w:rsidRDefault="00E50BDE" w:rsidP="0087060A">
                  <w:pPr>
                    <w:pStyle w:val="a5"/>
                    <w:rPr>
                      <w:rFonts w:cs="Arial"/>
                      <w:noProof/>
                      <w:color w:val="auto"/>
                    </w:rPr>
                  </w:pPr>
                </w:p>
              </w:tc>
            </w:tr>
          </w:tbl>
          <w:p w14:paraId="1A5B6E03" w14:textId="2CC03F92" w:rsidR="00E50BDE" w:rsidRPr="00D84FBB" w:rsidRDefault="00E50BDE" w:rsidP="0087060A">
            <w:pPr>
              <w:pStyle w:val="ad"/>
              <w:jc w:val="center"/>
              <w:rPr>
                <w:rFonts w:cs="Arial"/>
                <w:noProof/>
                <w:color w:val="auto"/>
                <w:sz w:val="2"/>
                <w:szCs w:val="2"/>
              </w:rPr>
            </w:pPr>
          </w:p>
        </w:tc>
      </w:tr>
    </w:tbl>
    <w:p w14:paraId="2B3E424A" w14:textId="5FFF23E7" w:rsidR="00F93E3B" w:rsidRPr="00D84FBB" w:rsidRDefault="00F93E3B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p w14:paraId="5A114F20" w14:textId="77777777" w:rsidR="00BF3C3E" w:rsidRPr="00D84FBB" w:rsidRDefault="00BF3C3E" w:rsidP="0087060A">
      <w:pPr>
        <w:pStyle w:val="a5"/>
        <w:rPr>
          <w:rFonts w:cs="Arial"/>
          <w:noProof/>
          <w:color w:val="auto"/>
          <w:sz w:val="2"/>
          <w:szCs w:val="2"/>
        </w:rPr>
      </w:pPr>
    </w:p>
    <w:sectPr w:rsidR="00BF3C3E" w:rsidRPr="00D84FBB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F02A3C5" w14:textId="77777777" w:rsidR="007E5DAA" w:rsidRDefault="007E5DAA">
      <w:pPr>
        <w:spacing w:after="0"/>
      </w:pPr>
      <w:r>
        <w:separator/>
      </w:r>
    </w:p>
  </w:endnote>
  <w:endnote w:type="continuationSeparator" w:id="0">
    <w:p w14:paraId="12283EDD" w14:textId="77777777" w:rsidR="007E5DAA" w:rsidRDefault="007E5D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8F1B887" w14:textId="77777777" w:rsidR="007E5DAA" w:rsidRDefault="007E5DAA">
      <w:pPr>
        <w:spacing w:after="0"/>
      </w:pPr>
      <w:r>
        <w:separator/>
      </w:r>
    </w:p>
  </w:footnote>
  <w:footnote w:type="continuationSeparator" w:id="0">
    <w:p w14:paraId="2B23D877" w14:textId="77777777" w:rsidR="007E5DAA" w:rsidRDefault="007E5D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9"/>
    <w:docVar w:name="MonthEnd10" w:val="31.10.2029"/>
    <w:docVar w:name="MonthEnd11" w:val="30.11.2029"/>
    <w:docVar w:name="MonthEnd12" w:val="31.12.2029"/>
    <w:docVar w:name="MonthEnd2" w:val="28.02.2029"/>
    <w:docVar w:name="MonthEnd3" w:val="31.03.2029"/>
    <w:docVar w:name="MonthEnd4" w:val="30.04.2029"/>
    <w:docVar w:name="MonthEnd5" w:val="31.05.2029"/>
    <w:docVar w:name="MonthEnd6" w:val="30.06.2029"/>
    <w:docVar w:name="MonthEnd7" w:val="31.07.2029"/>
    <w:docVar w:name="MonthEnd8" w:val="31.08.2029"/>
    <w:docVar w:name="MonthEnd9" w:val="30.09.2029"/>
    <w:docVar w:name="Months" w:val="12"/>
    <w:docVar w:name="MonthStart1" w:val="01.01.2029"/>
    <w:docVar w:name="MonthStart10" w:val="01.10.2029"/>
    <w:docVar w:name="MonthStart11" w:val="01.11.2029"/>
    <w:docVar w:name="MonthStart12" w:val="01.12.2029"/>
    <w:docVar w:name="MonthStart2" w:val="01.02.2029"/>
    <w:docVar w:name="MonthStart3" w:val="01.03.2029"/>
    <w:docVar w:name="MonthStart4" w:val="01.04.2029"/>
    <w:docVar w:name="MonthStart5" w:val="01.05.2029"/>
    <w:docVar w:name="MonthStart6" w:val="01.06.2029"/>
    <w:docVar w:name="MonthStart7" w:val="01.07.2029"/>
    <w:docVar w:name="MonthStart8" w:val="01.08.2029"/>
    <w:docVar w:name="MonthStart9" w:val="01.09.2029"/>
    <w:docVar w:name="MonthStartLast" w:val="12/1/2012"/>
    <w:docVar w:name="WeekStart" w:val="понедельник"/>
  </w:docVars>
  <w:rsids>
    <w:rsidRoot w:val="00285C1D"/>
    <w:rsid w:val="000320BD"/>
    <w:rsid w:val="0005357B"/>
    <w:rsid w:val="00071356"/>
    <w:rsid w:val="00097A25"/>
    <w:rsid w:val="000A5A57"/>
    <w:rsid w:val="000B0A6D"/>
    <w:rsid w:val="001274F3"/>
    <w:rsid w:val="00151CCE"/>
    <w:rsid w:val="001A6EFE"/>
    <w:rsid w:val="001B01F9"/>
    <w:rsid w:val="001B450C"/>
    <w:rsid w:val="001C41F9"/>
    <w:rsid w:val="001F4992"/>
    <w:rsid w:val="00211686"/>
    <w:rsid w:val="002549DD"/>
    <w:rsid w:val="002562E7"/>
    <w:rsid w:val="00285C1D"/>
    <w:rsid w:val="002C3AAE"/>
    <w:rsid w:val="002D292B"/>
    <w:rsid w:val="00302C5D"/>
    <w:rsid w:val="003308A9"/>
    <w:rsid w:val="003327F5"/>
    <w:rsid w:val="00340CAF"/>
    <w:rsid w:val="003C0D41"/>
    <w:rsid w:val="003D4984"/>
    <w:rsid w:val="003E085C"/>
    <w:rsid w:val="003E6F4B"/>
    <w:rsid w:val="003E7B3A"/>
    <w:rsid w:val="003F70D3"/>
    <w:rsid w:val="00411044"/>
    <w:rsid w:val="00416364"/>
    <w:rsid w:val="00431B29"/>
    <w:rsid w:val="00440416"/>
    <w:rsid w:val="00462EAD"/>
    <w:rsid w:val="0047429C"/>
    <w:rsid w:val="004A6170"/>
    <w:rsid w:val="004B2D3B"/>
    <w:rsid w:val="004F6AAC"/>
    <w:rsid w:val="005123B0"/>
    <w:rsid w:val="00512F2D"/>
    <w:rsid w:val="00570FBB"/>
    <w:rsid w:val="00583B82"/>
    <w:rsid w:val="005923AC"/>
    <w:rsid w:val="005D5149"/>
    <w:rsid w:val="005E656F"/>
    <w:rsid w:val="0061471E"/>
    <w:rsid w:val="006237AA"/>
    <w:rsid w:val="00667021"/>
    <w:rsid w:val="006974E1"/>
    <w:rsid w:val="006C0896"/>
    <w:rsid w:val="006F513E"/>
    <w:rsid w:val="00712732"/>
    <w:rsid w:val="007A7E86"/>
    <w:rsid w:val="007C0139"/>
    <w:rsid w:val="007D45A1"/>
    <w:rsid w:val="007E5DAA"/>
    <w:rsid w:val="007F564D"/>
    <w:rsid w:val="00804FAE"/>
    <w:rsid w:val="008527AC"/>
    <w:rsid w:val="00864371"/>
    <w:rsid w:val="0087060A"/>
    <w:rsid w:val="008B1201"/>
    <w:rsid w:val="008B6092"/>
    <w:rsid w:val="008B63DD"/>
    <w:rsid w:val="008F16F7"/>
    <w:rsid w:val="009164BA"/>
    <w:rsid w:val="009166BD"/>
    <w:rsid w:val="00941C64"/>
    <w:rsid w:val="00953D91"/>
    <w:rsid w:val="00977AAE"/>
    <w:rsid w:val="009853F8"/>
    <w:rsid w:val="00995820"/>
    <w:rsid w:val="00996E56"/>
    <w:rsid w:val="00997268"/>
    <w:rsid w:val="009C2BB5"/>
    <w:rsid w:val="009F1541"/>
    <w:rsid w:val="00A121C6"/>
    <w:rsid w:val="00A12667"/>
    <w:rsid w:val="00A14581"/>
    <w:rsid w:val="00A20E4C"/>
    <w:rsid w:val="00AA1636"/>
    <w:rsid w:val="00AA23D3"/>
    <w:rsid w:val="00AA3C50"/>
    <w:rsid w:val="00AE302A"/>
    <w:rsid w:val="00AE36BB"/>
    <w:rsid w:val="00B10C6B"/>
    <w:rsid w:val="00B37C7E"/>
    <w:rsid w:val="00B55764"/>
    <w:rsid w:val="00B65B09"/>
    <w:rsid w:val="00B85583"/>
    <w:rsid w:val="00B9476B"/>
    <w:rsid w:val="00BC3952"/>
    <w:rsid w:val="00BE5AB8"/>
    <w:rsid w:val="00BF3C3E"/>
    <w:rsid w:val="00C32B94"/>
    <w:rsid w:val="00C435A0"/>
    <w:rsid w:val="00C44DFB"/>
    <w:rsid w:val="00C6519B"/>
    <w:rsid w:val="00C70F21"/>
    <w:rsid w:val="00C7354B"/>
    <w:rsid w:val="00C83E52"/>
    <w:rsid w:val="00C91863"/>
    <w:rsid w:val="00C91F9B"/>
    <w:rsid w:val="00CC233C"/>
    <w:rsid w:val="00D84FBB"/>
    <w:rsid w:val="00DC1675"/>
    <w:rsid w:val="00DE32AC"/>
    <w:rsid w:val="00E12700"/>
    <w:rsid w:val="00E1407A"/>
    <w:rsid w:val="00E27B08"/>
    <w:rsid w:val="00E318B9"/>
    <w:rsid w:val="00E328EE"/>
    <w:rsid w:val="00E50BDE"/>
    <w:rsid w:val="00E774CD"/>
    <w:rsid w:val="00E77E1D"/>
    <w:rsid w:val="00E8317B"/>
    <w:rsid w:val="00EA23AE"/>
    <w:rsid w:val="00EB0778"/>
    <w:rsid w:val="00ED75B6"/>
    <w:rsid w:val="00EF1F0E"/>
    <w:rsid w:val="00F91390"/>
    <w:rsid w:val="00F93E3B"/>
    <w:rsid w:val="00FA67E1"/>
    <w:rsid w:val="00FB1C33"/>
    <w:rsid w:val="00FC0032"/>
    <w:rsid w:val="00FE33D6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3410</Words>
  <Characters>19442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2020-05-01T12:45:00Z</dcterms:created>
  <dcterms:modified xsi:type="dcterms:W3CDTF">2020-05-01T12:45:00Z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