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2E04B" w14:textId="4E829D5F" w:rsidR="00B330CA" w:rsidRPr="00F556A8" w:rsidRDefault="00B330CA" w:rsidP="00EE5F59">
      <w:pPr>
        <w:pStyle w:val="a5"/>
        <w:shd w:val="clear" w:color="auto" w:fill="FFFFFF" w:themeFill="background1"/>
        <w:rPr>
          <w:rFonts w:ascii="Century Gothic" w:eastAsia="Neznaika na Lune" w:hAnsi="Century Gothic" w:cs="Neznaika na Lune"/>
          <w:noProof/>
          <w:color w:val="auto"/>
          <w:sz w:val="16"/>
          <w:szCs w:val="16"/>
        </w:rPr>
      </w:pPr>
      <w:bookmarkStart w:id="0" w:name="_GoBack"/>
      <w:bookmarkEnd w:id="0"/>
    </w:p>
    <w:p w14:paraId="0E05A217" w14:textId="77777777" w:rsidR="006D1DD8" w:rsidRPr="006D1DD8" w:rsidRDefault="006D1DD8" w:rsidP="00B330CA">
      <w:pPr>
        <w:pStyle w:val="ad"/>
        <w:shd w:val="clear" w:color="auto" w:fill="FFFFFF" w:themeFill="background1"/>
        <w:jc w:val="center"/>
        <w:rPr>
          <w:rFonts w:ascii="Century Gothic" w:eastAsia="Neznaika na Lune" w:hAnsi="Century Gothic" w:cs="Neznaika na Lune"/>
          <w:noProof/>
          <w:color w:val="auto"/>
          <w:sz w:val="10"/>
          <w:szCs w:val="10"/>
          <w:lang w:val="en-US" w:bidi="ru-RU"/>
        </w:rPr>
      </w:pPr>
    </w:p>
    <w:p w14:paraId="03DC2B91" w14:textId="30801C4A" w:rsidR="00B330CA" w:rsidRPr="00F556A8" w:rsidRDefault="00B330CA" w:rsidP="00EE5F59">
      <w:pPr>
        <w:pStyle w:val="a5"/>
        <w:shd w:val="clear" w:color="auto" w:fill="FFFFFF" w:themeFill="background1"/>
        <w:rPr>
          <w:rFonts w:ascii="Century Gothic" w:eastAsia="Neznaika na Lune" w:hAnsi="Century Gothic" w:cs="Neznaika na Lune"/>
          <w:noProof/>
          <w:color w:val="auto"/>
          <w:sz w:val="2"/>
          <w:szCs w:val="2"/>
        </w:rPr>
      </w:pPr>
    </w:p>
    <w:tbl>
      <w:tblPr>
        <w:tblStyle w:val="ae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6"/>
        <w:gridCol w:w="5233"/>
        <w:gridCol w:w="2617"/>
      </w:tblGrid>
      <w:tr w:rsidR="00127F13" w:rsidRPr="00F556A8" w14:paraId="4A69E2D7" w14:textId="792F5BEF" w:rsidTr="00127F13">
        <w:trPr>
          <w:trHeight w:val="2303"/>
        </w:trPr>
        <w:tc>
          <w:tcPr>
            <w:tcW w:w="1250" w:type="pct"/>
            <w:vAlign w:val="center"/>
          </w:tcPr>
          <w:p w14:paraId="7646F5F0" w14:textId="1C45F518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bookmarkStart w:id="1" w:name="_Hlk38821049"/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JANEIRO</w:t>
            </w:r>
          </w:p>
          <w:tbl>
            <w:tblPr>
              <w:tblStyle w:val="CalendarTable"/>
              <w:tblW w:w="5000" w:type="pct"/>
              <w:jc w:val="center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9"/>
              <w:gridCol w:w="318"/>
              <w:gridCol w:w="384"/>
              <w:gridCol w:w="318"/>
              <w:gridCol w:w="318"/>
              <w:gridCol w:w="386"/>
              <w:gridCol w:w="389"/>
            </w:tblGrid>
            <w:tr w:rsidR="00127F13" w:rsidRPr="00F556A8" w14:paraId="003B5D74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1B55E91B" w14:textId="7C126D4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49DC8075" w14:textId="64E43D90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2B38E591" w14:textId="74831EE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40CBB614" w14:textId="2D65CAC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62150544" w14:textId="2AE2C17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5B77E009" w14:textId="4D3B87A6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20DAAD69" w14:textId="7599DF3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25E83B64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007CE97C" w14:textId="4553A3B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5315F252" w14:textId="55DF461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0BFE0574" w14:textId="52D3792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2B23DAC7" w14:textId="28CA5E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198CE182" w14:textId="205D61B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4CB3EA34" w14:textId="1D6CAA9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2D2CACA7" w14:textId="355C080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A0ABF6A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593B320F" w14:textId="64BA76D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4EFC5545" w14:textId="57B1159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41602084" w14:textId="0BA3413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1FCC49BD" w14:textId="2B39D3F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7B358CB5" w14:textId="68542D4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5063ECAC" w14:textId="014C71A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247B5223" w14:textId="62C9B5B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0708EE1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795E0FE9" w14:textId="161C988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289545A6" w14:textId="54AD5BB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019DA948" w14:textId="7C2EC45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1873D692" w14:textId="1B9E2CA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2EFB6759" w14:textId="6C40551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7DB88B2C" w14:textId="690F58C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2BC00445" w14:textId="2BE9C2E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7E8D459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79260FF9" w14:textId="419F02E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443FB32D" w14:textId="01F15B8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5AC9A421" w14:textId="55A4535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04AA7D94" w14:textId="679DB75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1BA04659" w14:textId="2426338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6EB784EB" w14:textId="0E608E1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11731B3E" w14:textId="30B069E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CFBA99C" w14:textId="77777777" w:rsidTr="00127F13">
              <w:trPr>
                <w:trHeight w:val="227"/>
                <w:jc w:val="center"/>
              </w:trPr>
              <w:tc>
                <w:tcPr>
                  <w:tcW w:w="778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A26FE00" w14:textId="4FCC8B8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EB0B29" w14:textId="7B2C2A8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817F079" w14:textId="6C14BAF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711DDB" w14:textId="08FF37E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3935AD6" w14:textId="5183A41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109C62" w14:textId="629F2D7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4C30DF" w14:textId="311C708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49E065D1" w14:textId="77777777" w:rsidTr="00127F13">
              <w:trPr>
                <w:trHeight w:val="227"/>
                <w:jc w:val="center"/>
              </w:trPr>
              <w:tc>
                <w:tcPr>
                  <w:tcW w:w="778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DA6B445" w14:textId="77D8E2D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F5E7270" w14:textId="2329A42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59157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3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98795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3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7346EE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71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2751A4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78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17F40A9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bookmarkEnd w:id="1"/>
          </w:tbl>
          <w:p w14:paraId="07B70FA8" w14:textId="77777777" w:rsidR="00127F13" w:rsidRPr="00F556A8" w:rsidRDefault="00127F13" w:rsidP="00B330CA">
            <w:pPr>
              <w:pStyle w:val="ad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  <w:lang w:bidi="ru-RU"/>
              </w:rPr>
            </w:pPr>
          </w:p>
        </w:tc>
        <w:tc>
          <w:tcPr>
            <w:tcW w:w="2500" w:type="pct"/>
            <w:vAlign w:val="center"/>
          </w:tcPr>
          <w:p w14:paraId="5E0A73FF" w14:textId="3E899A6E" w:rsidR="00127F13" w:rsidRPr="00127F13" w:rsidRDefault="00127F13" w:rsidP="00127F13">
            <w:pPr>
              <w:pStyle w:val="ad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</w:pPr>
            <w:r w:rsidRPr="00127F1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fldChar w:fldCharType="begin"/>
            </w:r>
            <w:r w:rsidRPr="00127F1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instrText xml:space="preserve"> DOCVARIABLE  MonthStart1 \@  yyyy   \* MERGEFORMAT </w:instrText>
            </w:r>
            <w:r w:rsidRPr="00127F1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fldChar w:fldCharType="separate"/>
            </w:r>
            <w:r w:rsidR="007967B5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t>2028</w:t>
            </w:r>
            <w:r w:rsidRPr="00127F1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fldChar w:fldCharType="end"/>
            </w:r>
          </w:p>
          <w:p w14:paraId="4F855DBC" w14:textId="1B909842" w:rsidR="00127F13" w:rsidRPr="00F556A8" w:rsidRDefault="00127F13" w:rsidP="00B330CA">
            <w:pPr>
              <w:pStyle w:val="ad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53D80EA0" w14:textId="092CED68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JULHO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7C31A35C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22B5ED30" w14:textId="5927B44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85914D8" w14:textId="1AF3B5D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81641B" w14:textId="64677E0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AEA3E25" w14:textId="5F1B80C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75EDF38" w14:textId="68D4FD0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DA62FA5" w14:textId="6F34C134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B7ED802" w14:textId="7122FC74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73D0CCC1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</w:tcPr>
                <w:p w14:paraId="1754EA26" w14:textId="72D6B6A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2FA772AC" w14:textId="140A9AC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45E6F32C" w14:textId="3C1EB39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480BABC9" w14:textId="7A4C486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02CA1ED5" w14:textId="5D8D4C9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1F0D7892" w14:textId="0A39B51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</w:tcPr>
                <w:p w14:paraId="62D72C71" w14:textId="2B07601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02BA77C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</w:tcPr>
                <w:p w14:paraId="2C4C02EC" w14:textId="1BA63AB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7B18E67B" w14:textId="2ABB6DB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054EF938" w14:textId="1993806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41BB88A0" w14:textId="2C05419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52752D34" w14:textId="394CF7A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7453FDE0" w14:textId="56805F8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</w:tcPr>
                <w:p w14:paraId="553F8059" w14:textId="7BF14DD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C129D88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</w:tcPr>
                <w:p w14:paraId="25C4E8A9" w14:textId="1B6666F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0E1E601C" w14:textId="14D14A9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3E59C353" w14:textId="71100C3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14A726FD" w14:textId="4296446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6B8F7799" w14:textId="2632C21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79EC118E" w14:textId="2A77712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</w:tcPr>
                <w:p w14:paraId="706A60DB" w14:textId="0DCE920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54A3EF1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</w:tcPr>
                <w:p w14:paraId="31323A81" w14:textId="2AB5CEC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6EFB475E" w14:textId="35C35BB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38EDDF8E" w14:textId="5426D86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18A60E8C" w14:textId="27F2D5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3588E109" w14:textId="33E4E14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5F2DD761" w14:textId="756675D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</w:tcPr>
                <w:p w14:paraId="7CAC9E85" w14:textId="301B31D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F852296" w14:textId="77777777" w:rsidTr="00127F13">
              <w:trPr>
                <w:trHeight w:val="227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C5D6950" w14:textId="7A30F2D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769DD9A8" w14:textId="4E3F831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20B3F9B2" w14:textId="5013073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37ED84A" w14:textId="6C7BD9E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243C5252" w14:textId="79862D9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92ED98C" w14:textId="3208642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55CADD2" w14:textId="7BE3054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149673B" w14:textId="77777777" w:rsidTr="00127F13">
              <w:trPr>
                <w:trHeight w:val="227"/>
              </w:trPr>
              <w:tc>
                <w:tcPr>
                  <w:tcW w:w="708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18CB168" w14:textId="647C124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5D7E9F3F" w14:textId="38995F6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5DB0242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4966E393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0B35533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7C67CDD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34B0E4E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E6D77D" w14:textId="77777777" w:rsidR="00127F13" w:rsidRPr="00F556A8" w:rsidRDefault="00127F13" w:rsidP="00B330CA">
            <w:pPr>
              <w:pStyle w:val="ad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  <w:lang w:bidi="ru-RU"/>
              </w:rPr>
            </w:pPr>
          </w:p>
        </w:tc>
      </w:tr>
      <w:tr w:rsidR="00127F13" w:rsidRPr="00F556A8" w14:paraId="3551049D" w14:textId="3AE58D09" w:rsidTr="00127F13">
        <w:trPr>
          <w:trHeight w:val="2303"/>
        </w:trPr>
        <w:tc>
          <w:tcPr>
            <w:tcW w:w="1250" w:type="pct"/>
            <w:vAlign w:val="center"/>
          </w:tcPr>
          <w:p w14:paraId="0EBEAD0A" w14:textId="01A2CB7C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FEVEREIRO</w:t>
            </w:r>
          </w:p>
          <w:tbl>
            <w:tblPr>
              <w:tblStyle w:val="CalendarTable"/>
              <w:tblW w:w="4992" w:type="pct"/>
              <w:jc w:val="center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31B7849D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401164D" w14:textId="19B6AF7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8C14E41" w14:textId="2508A120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AE3FBFD" w14:textId="4E77664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746F3CD" w14:textId="4F7E7D7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803BF9C" w14:textId="76603DD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2DAB018" w14:textId="48A03E5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AA25C31" w14:textId="22702C1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00577818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8675971" w14:textId="537E618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DF3F28" w14:textId="765E4BA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86CC15" w14:textId="73CCDBE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8500058" w14:textId="2676661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02A0B16" w14:textId="6E3DFEE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7F7F9AC" w14:textId="44D2AAD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F321B8B" w14:textId="3FBC6F5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7027FB4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36A6E6F8" w14:textId="3F15EA8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BF77F0E" w14:textId="34C11EF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D1FE7A" w14:textId="20EBBBC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31C3F40" w14:textId="418AF6E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DB3452D" w14:textId="3B16FF3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71C1C3" w14:textId="6332775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4233DB1" w14:textId="5730EDD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624498B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5E9CC0B" w14:textId="0E0CCA8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545AFEB" w14:textId="2162B27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D7A8FC1" w14:textId="3BB375E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E9C098" w14:textId="34C93D8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F8E6D1F" w14:textId="0E73094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5FD194C" w14:textId="60A1D7B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9C06D0C" w14:textId="4BCDE7E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7F86B9A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926075B" w14:textId="7A94EB5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F4E7D5" w14:textId="5B8163F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86E8B94" w14:textId="2B4C45F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3ED8542" w14:textId="58A0055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A1DFC4E" w14:textId="4A8A6C7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B65398B" w14:textId="5FD3885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55D50FB" w14:textId="249997F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A1DF3E0" w14:textId="77777777" w:rsidTr="00127F13">
              <w:trPr>
                <w:trHeight w:val="227"/>
                <w:jc w:val="center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044B22F" w14:textId="3AD6389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6749A99" w14:textId="6C0B455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25BE481" w14:textId="657E212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A5A0BB2" w14:textId="2705932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B7F759D" w14:textId="5874F68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3D012F3" w14:textId="38CFD72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73EB7D" w14:textId="06AD1E7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166E3AF" w14:textId="77777777" w:rsidTr="00127F13">
              <w:trPr>
                <w:trHeight w:val="227"/>
                <w:jc w:val="center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A21AD92" w14:textId="538252D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0C81AB" w14:textId="43A14C1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!A12 Is Not In Table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D76FD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6EA421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3F6C5B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D0C21B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576960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5B30415F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 w:val="restart"/>
            <w:vAlign w:val="center"/>
          </w:tcPr>
          <w:tbl>
            <w:tblPr>
              <w:tblStyle w:val="ae"/>
              <w:tblW w:w="4500" w:type="pct"/>
              <w:jc w:val="center"/>
              <w:tblBorders>
                <w:top w:val="single" w:sz="4" w:space="0" w:color="auto"/>
                <w:bottom w:val="single" w:sz="4" w:space="0" w:color="auto"/>
                <w:insideH w:val="dotted" w:sz="6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07"/>
            </w:tblGrid>
            <w:tr w:rsidR="00127F13" w14:paraId="69FFC32A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5402CB3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56938CD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3EF10EE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845C874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0B4EF1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3C85C37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8280EB1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B22C4F8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886817F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FA2286B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3FEB4425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10C1C52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AF556B4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13C0DB05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8A742F8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1782C68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23B8C0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A685EBA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FAFE81D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5F304A8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E56E09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6E6C02A0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BCD4F67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61C39FE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E797F7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0591807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F17D527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E632839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3B8AA1F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2758D87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9E788BC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146DF1E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3EB42D9E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88D91C0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26A7168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676A3BE2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11E6DE1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E5C0F54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394CBD3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666D461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AC86F68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8EE80C3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103C6CD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CCE1E62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F28D70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EA38F3C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2E24CA8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8508CD4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6DEB19D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8C4576D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05F080C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063BDB1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9208A3A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1A06D193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732FC54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C25CF0F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8B17D6F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AA1199B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2F7771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07A11BCA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F70DB7C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4CAD336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B8051B1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1E38BDBB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8A6B34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F931D46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6957AC2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57A8E33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50755FD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BCE2651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137268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B033081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3B26CFE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07A35B55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CB43007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C4D28E6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371F069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548CF99" w14:textId="14E064D2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2CB974DD" w14:textId="5B8337DA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AGOSTO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1462069A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1C4FA98" w14:textId="29E7781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CCE732B" w14:textId="1D22698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72527F6" w14:textId="4B37584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77B056C" w14:textId="1CB26A0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58BE037" w14:textId="4870E7F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2591F9" w14:textId="039A1B4F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65DB7D3" w14:textId="10D5474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126E1D1E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FA3F978" w14:textId="07D71C4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A63AED" w14:textId="0068D90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42F50C5" w14:textId="57A39B2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63A51A9" w14:textId="56FD1FD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65B8DCC" w14:textId="75FF5A4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5B96F0" w14:textId="01B8588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1BA4821" w14:textId="5FC7858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FF85B1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55FB695" w14:textId="3105634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3EC2BD2" w14:textId="5D15D66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65A123E" w14:textId="386A7FD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87AD77F" w14:textId="6DCF38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BAA1076" w14:textId="21CBC7E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4632F1" w14:textId="018832C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E1D2A9B" w14:textId="37C93F9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A5E912E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5CB78F0" w14:textId="304CE54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9EB8B7E" w14:textId="7728C28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C5347B9" w14:textId="2D63435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1F37413" w14:textId="20C0D25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3B8DE17" w14:textId="1F861B2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2CBC05" w14:textId="45E1B5B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5D35F756" w14:textId="0B5C17B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FB8780F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18F483FB" w14:textId="58B40FC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777E7CE" w14:textId="31B91D0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E04CFCF" w14:textId="6202560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9A50959" w14:textId="79F2BE6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B646A4F" w14:textId="70891F7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64F1D69" w14:textId="641C1D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4280E46" w14:textId="280B08F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B287C25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E2AF31" w14:textId="0504B41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D67B92C" w14:textId="36050DF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F37CD0A" w14:textId="0A5EEE9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AC1BC71" w14:textId="30FDF5E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56723A6" w14:textId="363F9E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0CF8705" w14:textId="6878CE1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7BC459" w14:textId="4287E49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88BA3B7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B2F9445" w14:textId="7BF011A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580C95" w14:textId="48E5D3F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E7911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DB5D47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3A5443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63670B6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18EA638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136055B5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  <w:tr w:rsidR="00127F13" w:rsidRPr="00F556A8" w14:paraId="5BF51B49" w14:textId="71C4C682" w:rsidTr="00127F13">
        <w:trPr>
          <w:trHeight w:val="2303"/>
        </w:trPr>
        <w:tc>
          <w:tcPr>
            <w:tcW w:w="1250" w:type="pct"/>
            <w:vAlign w:val="center"/>
          </w:tcPr>
          <w:p w14:paraId="6E36DF11" w14:textId="0596EB9C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MARCO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4120548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A189406" w14:textId="548263DA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BF385F8" w14:textId="6517804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8674220" w14:textId="2209A48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C60A6F4" w14:textId="452A66FF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2F1DCF8" w14:textId="7AD35174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3B6F987" w14:textId="56E93F3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D8F64F1" w14:textId="043AE2E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110028A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1057BD3A" w14:textId="7D28C19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103090E" w14:textId="4E9ABBC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C7F0D4B" w14:textId="4A00ACF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12DBA5A" w14:textId="3ED3A1F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253132C" w14:textId="6B537ED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81337DB" w14:textId="069B8C6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452A13B" w14:textId="76B04B6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3519B9D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E246ECD" w14:textId="2456B0D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BB8A08" w14:textId="0C59E7E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3AB53C3" w14:textId="630DCC9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EB9272D" w14:textId="00C6F7B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02099D4" w14:textId="50019A0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DBA217F" w14:textId="5CC2DB0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8A3E9EB" w14:textId="2D1D2C3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401F422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CCB9533" w14:textId="6850AA7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927A417" w14:textId="49D381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0CEC2AC" w14:textId="0726551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70F22CB" w14:textId="582C1BA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AB68537" w14:textId="11BF60A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7213CB1" w14:textId="60A980A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121FE22" w14:textId="2CF8144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962D66D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A39D047" w14:textId="69195D6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F7DBCD" w14:textId="4A922AF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DB84786" w14:textId="222E475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19CC9C8" w14:textId="3928252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F5B8EC" w14:textId="3F151E8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BC42992" w14:textId="4FD13AF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F7BBF33" w14:textId="50D80FA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AA2C0FF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C8F7B4" w14:textId="2B70F57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BD381A3" w14:textId="72C17BD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C2154D4" w14:textId="4EA831C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5C04AB8" w14:textId="625C6C7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CFF3881" w14:textId="1301EF4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6278787" w14:textId="6895535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8717A3" w14:textId="6A0415C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DCB39BB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D2EF59" w14:textId="5F4649F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34F4B6" w14:textId="19D6F75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9CB99E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89B186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6C345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203B68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693C3C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002AC152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/>
            <w:vAlign w:val="center"/>
          </w:tcPr>
          <w:p w14:paraId="034728CE" w14:textId="3124A4B0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664A326C" w14:textId="003E5C34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SETEMBRO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581B29BF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77D5757" w14:textId="3619FEF6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E8C72FB" w14:textId="0851308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D23E0DF" w14:textId="309DA08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476B51C" w14:textId="44343C0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90ED4CE" w14:textId="57CC2722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906B04F" w14:textId="6EC93A9A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0A6BFDC" w14:textId="6CF4560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49BF5E4C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51D6186" w14:textId="480D4F2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333230D" w14:textId="27555B6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BD48D9B" w14:textId="702ADCC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4492BBA" w14:textId="6213497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61F7628" w14:textId="5D93F16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004B279" w14:textId="03BA06C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F3FB2E8" w14:textId="3009BA5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CB812E4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D9178BA" w14:textId="19999B9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0D15FB8" w14:textId="481532E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B52021D" w14:textId="6CE63F3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427FE6E" w14:textId="71DA48F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D58B161" w14:textId="50A57F6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E99B3FA" w14:textId="5024AED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99A3A37" w14:textId="5545F9A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283D644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CB99688" w14:textId="060BAD9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6D0DA37" w14:textId="4582000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5503EBB" w14:textId="08A979F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2836219" w14:textId="00F7E89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55754F0" w14:textId="2CE5F69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2625EB1" w14:textId="6571350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2D78E87" w14:textId="4E005CA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01B6D3C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6BFC70C" w14:textId="5036EF8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643D0C2" w14:textId="13E2CED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AC5B33" w14:textId="0A3AE74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9337A42" w14:textId="598250B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6E621CC" w14:textId="1CD3383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5AB77A3" w14:textId="131D6AF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E196A9B" w14:textId="12B2A2E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07474E9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73A8817" w14:textId="476C962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B83A669" w14:textId="4480A62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493CBA1" w14:textId="48D2C7A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F7D63F" w14:textId="33BE90C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E32B58" w14:textId="75596CB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029D7F" w14:textId="51DB326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F60D266" w14:textId="0E4D1E4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9CC7EAF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B5F12D" w14:textId="2F2B2AA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F21FCA" w14:textId="03E11FA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BA7D6C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86A6770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0EE6E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7BE685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B4D14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5006D8D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  <w:tr w:rsidR="00127F13" w:rsidRPr="00F556A8" w14:paraId="5CE86352" w14:textId="1C778BAC" w:rsidTr="00127F13">
        <w:trPr>
          <w:trHeight w:val="2303"/>
        </w:trPr>
        <w:tc>
          <w:tcPr>
            <w:tcW w:w="1250" w:type="pct"/>
            <w:vAlign w:val="center"/>
          </w:tcPr>
          <w:p w14:paraId="13A1C263" w14:textId="76AD4444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ABRIL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6"/>
              <w:gridCol w:w="358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15E095EA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3FAB13C6" w14:textId="0837433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21227B88" w14:textId="48FDA050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2E9D9C3" w14:textId="606B922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53E103" w14:textId="0A9127F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EBFB64" w14:textId="5D9D3B52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4181A3A" w14:textId="2119527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BB2CFF3" w14:textId="799B5A9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5369470B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63E3F691" w14:textId="5908ECD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3B76FA3C" w14:textId="2622DE5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E6A964E" w14:textId="3141FB0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A150541" w14:textId="13369B0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3775D10" w14:textId="51C4F49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53A0F79" w14:textId="1B4E3FD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F705492" w14:textId="28BB4ED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B0FFFE5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08D76151" w14:textId="7F941E7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49BD1E9E" w14:textId="088D2C9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74C6418" w14:textId="4FD3013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8A8DE9C" w14:textId="2943008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170E41C" w14:textId="488760D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2EBCD0E" w14:textId="4BC01A5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B26657C" w14:textId="174227F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C547867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1FD8B05C" w14:textId="7CCAFA9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56F28DCA" w14:textId="17B8132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2366C74" w14:textId="01B3C05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CEB7175" w14:textId="7C3D27E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F6C951C" w14:textId="744272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3A1138A" w14:textId="0A3BB02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57749BB" w14:textId="1E8A358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C32D10F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4F9BEFCB" w14:textId="40BA780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2C4B19A3" w14:textId="74B39AE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823425A" w14:textId="2DAA19E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BB5631D" w14:textId="6FE2E8A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8A8495E" w14:textId="3DA76B3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B138253" w14:textId="54CC642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67B8890" w14:textId="44B9324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29650B3" w14:textId="77777777" w:rsidTr="00127F13">
              <w:trPr>
                <w:trHeight w:val="227"/>
              </w:trPr>
              <w:tc>
                <w:tcPr>
                  <w:tcW w:w="710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8AF0A3" w14:textId="33F0148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13E5BEE" w14:textId="4BDEEE4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599493" w14:textId="12E7886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7A5A072" w14:textId="2A9575D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8091579" w14:textId="156C18E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F89978D" w14:textId="7D1D15D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C87D8D5" w14:textId="1A6B86E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C0F9501" w14:textId="77777777" w:rsidTr="00127F13">
              <w:trPr>
                <w:trHeight w:val="227"/>
              </w:trPr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A2BD77" w14:textId="6E36476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D4B6149" w14:textId="0E1F649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E00C4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144DD8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F48CE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5CDEDC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827DB2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524AD6D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/>
            <w:vAlign w:val="center"/>
          </w:tcPr>
          <w:p w14:paraId="4B1E1A6B" w14:textId="49742012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05A727B9" w14:textId="59A77AE4" w:rsidR="00127F13" w:rsidRPr="00F556A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OUTUBRO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209B8387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78AB8E3D" w14:textId="40B8312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87CB68A" w14:textId="121C038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373BA0E" w14:textId="4A48E7E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9B57078" w14:textId="0BFD0D4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A88D14" w14:textId="4CD929DA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D38F7CD" w14:textId="508BC6A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D8774E1" w14:textId="1DA6C13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2E06ADA4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091196D5" w14:textId="6E2F51F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2D4131E" w14:textId="1E3E026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CEE200C" w14:textId="633CD04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6501E09" w14:textId="455EEBE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A9D4085" w14:textId="6343080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DC114E4" w14:textId="4899870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34B624A" w14:textId="35737E7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8F57F60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514030B0" w14:textId="4A7CB6A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698AE0D" w14:textId="593E725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A59E198" w14:textId="63C203A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53058E3" w14:textId="05C7DF2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ACEE00B" w14:textId="196318F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D75EF45" w14:textId="3F324B3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0690BC6" w14:textId="4AD6088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1D5DADF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1D24548D" w14:textId="27F51EF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5CC746D" w14:textId="29080FA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9B2CD9" w14:textId="20CF55F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1463F6" w14:textId="0BFB7D2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C4BBA1F" w14:textId="2CAF0C1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030045C" w14:textId="12463C9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D243A19" w14:textId="3D31724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C114E88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343A9EB7" w14:textId="65526C7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7E79624" w14:textId="20FDD77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A77BDBE" w14:textId="484F8F6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EB6F39E" w14:textId="70B58A6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BACED2F" w14:textId="7DCFFCA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413F66C" w14:textId="7236350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CE1589D" w14:textId="67D5934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BBCC932" w14:textId="77777777" w:rsidTr="00127F13">
              <w:trPr>
                <w:trHeight w:val="227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FEACE5" w14:textId="5C475B7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3B9FD6" w14:textId="459E864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96FBBFE" w14:textId="12586A2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E8BE4A6" w14:textId="23A7888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CFAB4B" w14:textId="5D7712C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4EB20CE" w14:textId="1E2BB48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B566065" w14:textId="3F1299F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CCE4CDB" w14:textId="77777777" w:rsidTr="00127F13">
              <w:trPr>
                <w:trHeight w:val="227"/>
              </w:trPr>
              <w:tc>
                <w:tcPr>
                  <w:tcW w:w="708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7F8072" w14:textId="16F6B47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A6F63DC" w14:textId="0A022E3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E56F5F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2604A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8E50C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8BE3D7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4896C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313609F8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  <w:tr w:rsidR="00127F13" w:rsidRPr="00F556A8" w14:paraId="06082AB3" w14:textId="012949B0" w:rsidTr="00127F13">
        <w:trPr>
          <w:trHeight w:val="2303"/>
        </w:trPr>
        <w:tc>
          <w:tcPr>
            <w:tcW w:w="1250" w:type="pct"/>
            <w:vAlign w:val="center"/>
          </w:tcPr>
          <w:p w14:paraId="52718B36" w14:textId="38033527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MAIO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1536F6EE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8F67181" w14:textId="7CF63FE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16D485D" w14:textId="5DA2F5E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87E0434" w14:textId="270B7FD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57438B9" w14:textId="39A99EF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6B0F863" w14:textId="7E469F7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E35A603" w14:textId="294C890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B2E95D6" w14:textId="78A1375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0562A5B7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78ABC72C" w14:textId="5FC49C5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104E475" w14:textId="63BCA03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3BD57E9" w14:textId="01A38FD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1E265C6" w14:textId="306369D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5675EDC" w14:textId="275B686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9AED033" w14:textId="3BA2BE0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27609CD" w14:textId="5DB7279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6A8376F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347BFF5A" w14:textId="2C0B2D3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3FFEE10" w14:textId="178AB41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C5CA641" w14:textId="5DB8FEA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962E3EA" w14:textId="61673BA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1CE7781" w14:textId="485272D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8CB4E21" w14:textId="7306E93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A811FA7" w14:textId="074A0F4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2778F67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E63A180" w14:textId="1E30F72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F376EDC" w14:textId="37FCCB6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A4D313" w14:textId="425A333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A4261FB" w14:textId="364FE02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FB5D179" w14:textId="5B5088C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D31C907" w14:textId="07D5817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9F9E29E" w14:textId="10C2477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629FFE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FC5519C" w14:textId="3D16F30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D8BCCA" w14:textId="5542237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8CF7989" w14:textId="059A9A2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A7642AD" w14:textId="0855579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5E8D2BE" w14:textId="3A16AF9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E9B271" w14:textId="33AB674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36F76B7" w14:textId="557291F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B568A40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4B2E51" w14:textId="2DC6D0A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33C9465" w14:textId="57C11B3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615BEA8" w14:textId="70DE1A4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B40164F" w14:textId="422B443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A4C864" w14:textId="3E78BC1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0A86931" w14:textId="0203C34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D82D82" w14:textId="5EFB0D6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6517E44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20291AB" w14:textId="707D1D8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9B0D7C" w14:textId="2F0E64A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261290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6F1F3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60CA978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ECE2513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5714AD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5A372292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/>
            <w:vAlign w:val="center"/>
          </w:tcPr>
          <w:p w14:paraId="10361674" w14:textId="03D833A0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784231B9" w14:textId="0882CBD8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NOVEMBRO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01E09DF9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1E7A9014" w14:textId="7FB6776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EF60B22" w14:textId="4B1B8F90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15F637" w14:textId="3033D0C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5934DD0" w14:textId="4DC5A34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F1CD004" w14:textId="1434EAF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F653725" w14:textId="39FDC922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9014C80" w14:textId="003E273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0E04769B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1191A46" w14:textId="3EBA0BB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B11A77A" w14:textId="5595F8E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F52DF11" w14:textId="1ED3848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048F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94470A9" w14:textId="012D830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1A2C2F0" w14:textId="07C9A69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C1D25DD" w14:textId="4AAE730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5425D5C" w14:textId="2FE22AB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799EF9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C46C63D" w14:textId="4D0940D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22FF943" w14:textId="4B3DAE6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57A56C8" w14:textId="461A2FA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1600F85" w14:textId="0564EAE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D404B7E" w14:textId="71AFC90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9CE302" w14:textId="1D4C571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BBDB372" w14:textId="19D6528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40F2974C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78918CB" w14:textId="0473661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8912A4" w14:textId="36B283B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29CF0D3" w14:textId="7EB098A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9CFA0ED" w14:textId="4AC21D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D5D6882" w14:textId="4E4F00C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37F16D9" w14:textId="0CAB8F2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D9C5196" w14:textId="5B76FCF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7CF7E4D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35A3141A" w14:textId="0BF0E0F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470CF3" w14:textId="3A094AA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CC8A882" w14:textId="27B6DA3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8F56217" w14:textId="69B9ACD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8C0BE2F" w14:textId="76F9723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54CE2E6" w14:textId="4D8D83C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1A95284" w14:textId="0264C7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8EBF90D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E2D1C7A" w14:textId="00B6F42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AA3942" w14:textId="63D1483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46350A7" w14:textId="1B58D0F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119C891" w14:textId="3E29ED8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53061D5" w14:textId="5B51871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C25E54C" w14:textId="7AF161D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4DA61EF" w14:textId="6DB2B4D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4A29276F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BE186D" w14:textId="4E09CEF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BBE9FD" w14:textId="19A1823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60C40F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250419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1AE7A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536EBA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6FC5A8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7FC8934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  <w:tr w:rsidR="00127F13" w:rsidRPr="00F556A8" w14:paraId="4EB38C24" w14:textId="1E286670" w:rsidTr="00127F13">
        <w:trPr>
          <w:trHeight w:val="2303"/>
        </w:trPr>
        <w:tc>
          <w:tcPr>
            <w:tcW w:w="1250" w:type="pct"/>
            <w:vAlign w:val="center"/>
          </w:tcPr>
          <w:p w14:paraId="36117731" w14:textId="17854C75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JUNHO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783577D1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7165629" w14:textId="7949B46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EF4480D" w14:textId="1513675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7CD671" w14:textId="08B76A0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C3B7DF9" w14:textId="10BABE0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5C99E4" w14:textId="40AA335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88890FA" w14:textId="757DB7D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A2E95CB" w14:textId="151DD00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51179E7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36427C6C" w14:textId="0835F42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FABF980" w14:textId="5021C54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38F7B2A" w14:textId="187AAFA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274E807" w14:textId="5443B66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9F6326E" w14:textId="68591B8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4F9704A" w14:textId="2B4A933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055A7EA" w14:textId="0D93D04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A8D2873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122708A2" w14:textId="033A01B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E82FAAD" w14:textId="2DEADBF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1D7B829" w14:textId="0DFC3FB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BC0B35E" w14:textId="22D86F3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AADF903" w14:textId="123A4EB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F36CD18" w14:textId="039243E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466E5DD" w14:textId="447280F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2F92DC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455A376" w14:textId="25F0C43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46CBDFC" w14:textId="3545EFD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AC13766" w14:textId="09EC4FA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1772F80" w14:textId="4DA5BE5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4662D9F" w14:textId="7B95611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EF10AB9" w14:textId="034C2FB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0352C82" w14:textId="4039752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43B4D5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C5DE7C3" w14:textId="367187A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990EDB9" w14:textId="4B309AE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7FC896F" w14:textId="49936E6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E3115C7" w14:textId="7A3B794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1D64CF" w14:textId="7479533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EB13A29" w14:textId="394FDE7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010EC06" w14:textId="38B7181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9EBC8F3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12CE0F" w14:textId="29FC92B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677EBFE" w14:textId="4B2F39E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1A54140" w14:textId="183D83E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BC4DCC9" w14:textId="46D02FC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A56EF21" w14:textId="66CF28C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4207757" w14:textId="57BDB8C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C8F20D8" w14:textId="5753D5D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BF3718D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88DAE2" w14:textId="103C8E9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E41EA50" w14:textId="44822B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1C6F39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7B398C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A5BA65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08784D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4FBD3A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025ABE3E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/>
            <w:vAlign w:val="center"/>
          </w:tcPr>
          <w:p w14:paraId="6E410040" w14:textId="179A547C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1573894A" w14:textId="5F5E9D4F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DEZEMBRO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5C764E9F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C669D86" w14:textId="3C0F0F04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7B5D5A6" w14:textId="1CEA184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5D23571" w14:textId="708BDE0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C591EB9" w14:textId="58C8B912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1FC5DA0" w14:textId="6EB00EB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9A0825D" w14:textId="7279593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DB60F50" w14:textId="639E4D3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0BF5B3F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1B30C71" w14:textId="704D670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CF12D5C" w14:textId="4CC87AC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B65E1E4" w14:textId="526341B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E979589" w14:textId="2D42F2F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8507AF8" w14:textId="5D197B1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05A2E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8A398A" w14:textId="6768B3A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A4D8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5BCE1482" w14:textId="1D416BB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CD5A18A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C05E46B" w14:textId="6DDBCD2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918C6F8" w14:textId="150A8D3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695F9BB" w14:textId="0498BE2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29A220C" w14:textId="53699C1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E18F928" w14:textId="4BBD663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F1B425C" w14:textId="7F08387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3CD7A32" w14:textId="3B2C110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03317E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AA2E8A6" w14:textId="0217D01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C40703" w14:textId="45986FA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94DEEB6" w14:textId="41D483E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DCB6FD2" w14:textId="06C746C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08D8B80" w14:textId="4FA7668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12DA0E3" w14:textId="44ACFD2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E821A2E" w14:textId="3892CE5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3D4F1B1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328AD71" w14:textId="5BB0B6D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A92AE8D" w14:textId="0CAE8FE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83F43A5" w14:textId="21063C1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E12E469" w14:textId="082AF06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5D17751" w14:textId="4B5D4F4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FDB6332" w14:textId="5C0E6C2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E797046" w14:textId="219E59E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EA1090B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48D8FD" w14:textId="31AC27D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4B9128B" w14:textId="2E0E404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090D8D" w14:textId="0DCE9E0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59B6C3" w14:textId="0FE0C48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66E0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DC516D4" w14:textId="31424FB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D09A181" w14:textId="6CA4BCF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5858737" w14:textId="447065F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2F0100B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2E4D073" w14:textId="04618C9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1DA35E" w14:textId="0EE67D4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967B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5EC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1133F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02D336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16D819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111D99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D67915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0EEE8DCD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</w:tbl>
    <w:p w14:paraId="3DCA08B7" w14:textId="77777777" w:rsidR="00B330CA" w:rsidRPr="00F556A8" w:rsidRDefault="00B330CA" w:rsidP="00EE5F59">
      <w:pPr>
        <w:pStyle w:val="a5"/>
        <w:shd w:val="clear" w:color="auto" w:fill="FFFFFF" w:themeFill="background1"/>
        <w:rPr>
          <w:rFonts w:ascii="Century Gothic" w:eastAsia="Neznaika na Lune" w:hAnsi="Century Gothic" w:cs="Neznaika na Lune"/>
          <w:noProof/>
          <w:color w:val="auto"/>
          <w:sz w:val="2"/>
          <w:szCs w:val="2"/>
        </w:rPr>
      </w:pPr>
    </w:p>
    <w:sectPr w:rsidR="00B330CA" w:rsidRPr="00F556A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98452" w14:textId="77777777" w:rsidR="0051026D" w:rsidRDefault="0051026D">
      <w:pPr>
        <w:spacing w:after="0"/>
      </w:pPr>
      <w:r>
        <w:separator/>
      </w:r>
    </w:p>
  </w:endnote>
  <w:endnote w:type="continuationSeparator" w:id="0">
    <w:p w14:paraId="40653C9B" w14:textId="77777777" w:rsidR="0051026D" w:rsidRDefault="005102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Neznaika na Lune">
    <w:panose1 w:val="00000400000000000000"/>
    <w:charset w:val="CC"/>
    <w:family w:val="auto"/>
    <w:pitch w:val="variable"/>
    <w:sig w:usb0="F7FFAEFF" w:usb1="581FFFFF" w:usb2="00000050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62AFB" w14:textId="77777777" w:rsidR="0051026D" w:rsidRDefault="0051026D">
      <w:pPr>
        <w:spacing w:after="0"/>
      </w:pPr>
      <w:r>
        <w:separator/>
      </w:r>
    </w:p>
  </w:footnote>
  <w:footnote w:type="continuationSeparator" w:id="0">
    <w:p w14:paraId="4E576E97" w14:textId="77777777" w:rsidR="0051026D" w:rsidRDefault="005102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12A4"/>
    <w:rsid w:val="0002452B"/>
    <w:rsid w:val="000320BD"/>
    <w:rsid w:val="0005357B"/>
    <w:rsid w:val="00071356"/>
    <w:rsid w:val="00072165"/>
    <w:rsid w:val="00081053"/>
    <w:rsid w:val="00097A25"/>
    <w:rsid w:val="000A386A"/>
    <w:rsid w:val="000A5A57"/>
    <w:rsid w:val="000A7094"/>
    <w:rsid w:val="000D7EAC"/>
    <w:rsid w:val="000E3060"/>
    <w:rsid w:val="00104718"/>
    <w:rsid w:val="001274F3"/>
    <w:rsid w:val="001275EE"/>
    <w:rsid w:val="00127F13"/>
    <w:rsid w:val="00140C7C"/>
    <w:rsid w:val="00151CCE"/>
    <w:rsid w:val="001A6EFE"/>
    <w:rsid w:val="001B01F9"/>
    <w:rsid w:val="001B73B9"/>
    <w:rsid w:val="001C41F9"/>
    <w:rsid w:val="001F4992"/>
    <w:rsid w:val="001F5260"/>
    <w:rsid w:val="00211686"/>
    <w:rsid w:val="002549DD"/>
    <w:rsid w:val="002562E7"/>
    <w:rsid w:val="00285C1D"/>
    <w:rsid w:val="0029445A"/>
    <w:rsid w:val="002C3AAE"/>
    <w:rsid w:val="002D292B"/>
    <w:rsid w:val="00302C5D"/>
    <w:rsid w:val="00303D15"/>
    <w:rsid w:val="00310954"/>
    <w:rsid w:val="00314A06"/>
    <w:rsid w:val="003308A9"/>
    <w:rsid w:val="003327F5"/>
    <w:rsid w:val="00340CAF"/>
    <w:rsid w:val="003474AD"/>
    <w:rsid w:val="00362E95"/>
    <w:rsid w:val="003669CB"/>
    <w:rsid w:val="00371D60"/>
    <w:rsid w:val="003A1FE0"/>
    <w:rsid w:val="003C0D41"/>
    <w:rsid w:val="003E085C"/>
    <w:rsid w:val="003E7B3A"/>
    <w:rsid w:val="003F70D3"/>
    <w:rsid w:val="00405A2E"/>
    <w:rsid w:val="00416364"/>
    <w:rsid w:val="00420348"/>
    <w:rsid w:val="00431B29"/>
    <w:rsid w:val="00440416"/>
    <w:rsid w:val="00457451"/>
    <w:rsid w:val="00462EAD"/>
    <w:rsid w:val="0047429C"/>
    <w:rsid w:val="00475EC3"/>
    <w:rsid w:val="004A6170"/>
    <w:rsid w:val="004B2D3B"/>
    <w:rsid w:val="004D30BD"/>
    <w:rsid w:val="004F6AAC"/>
    <w:rsid w:val="005048F9"/>
    <w:rsid w:val="00506356"/>
    <w:rsid w:val="0051026D"/>
    <w:rsid w:val="005123B0"/>
    <w:rsid w:val="00512F2D"/>
    <w:rsid w:val="005502AB"/>
    <w:rsid w:val="00561CB9"/>
    <w:rsid w:val="005678B5"/>
    <w:rsid w:val="00570FBB"/>
    <w:rsid w:val="00583B82"/>
    <w:rsid w:val="005923AC"/>
    <w:rsid w:val="005A4D89"/>
    <w:rsid w:val="005B0653"/>
    <w:rsid w:val="005D5149"/>
    <w:rsid w:val="005E656F"/>
    <w:rsid w:val="005F0868"/>
    <w:rsid w:val="00603417"/>
    <w:rsid w:val="006045F6"/>
    <w:rsid w:val="0060619F"/>
    <w:rsid w:val="0061471E"/>
    <w:rsid w:val="006237AA"/>
    <w:rsid w:val="0064025F"/>
    <w:rsid w:val="00641EFB"/>
    <w:rsid w:val="00665CEA"/>
    <w:rsid w:val="00667021"/>
    <w:rsid w:val="00694FAD"/>
    <w:rsid w:val="006974E1"/>
    <w:rsid w:val="006C0896"/>
    <w:rsid w:val="006C1679"/>
    <w:rsid w:val="006C58B6"/>
    <w:rsid w:val="006D1DD8"/>
    <w:rsid w:val="006F513E"/>
    <w:rsid w:val="00712732"/>
    <w:rsid w:val="00713F62"/>
    <w:rsid w:val="00763DD8"/>
    <w:rsid w:val="0078071F"/>
    <w:rsid w:val="007967B5"/>
    <w:rsid w:val="00797C32"/>
    <w:rsid w:val="007A7E86"/>
    <w:rsid w:val="007C0139"/>
    <w:rsid w:val="007C0572"/>
    <w:rsid w:val="007D45A1"/>
    <w:rsid w:val="007F564D"/>
    <w:rsid w:val="00804FAE"/>
    <w:rsid w:val="00810BEC"/>
    <w:rsid w:val="008527AC"/>
    <w:rsid w:val="00864371"/>
    <w:rsid w:val="0087060A"/>
    <w:rsid w:val="008A45AE"/>
    <w:rsid w:val="008B1201"/>
    <w:rsid w:val="008B63DD"/>
    <w:rsid w:val="008F16F7"/>
    <w:rsid w:val="008F47F2"/>
    <w:rsid w:val="009164BA"/>
    <w:rsid w:val="009166BD"/>
    <w:rsid w:val="00931878"/>
    <w:rsid w:val="00936B15"/>
    <w:rsid w:val="00941C64"/>
    <w:rsid w:val="00953D91"/>
    <w:rsid w:val="009651C9"/>
    <w:rsid w:val="00977AAE"/>
    <w:rsid w:val="009853F8"/>
    <w:rsid w:val="00995820"/>
    <w:rsid w:val="00996E56"/>
    <w:rsid w:val="00997268"/>
    <w:rsid w:val="009C2BB5"/>
    <w:rsid w:val="009C34EA"/>
    <w:rsid w:val="009F1541"/>
    <w:rsid w:val="009F3B5F"/>
    <w:rsid w:val="00A121C6"/>
    <w:rsid w:val="00A12667"/>
    <w:rsid w:val="00A14581"/>
    <w:rsid w:val="00A17562"/>
    <w:rsid w:val="00A20E4C"/>
    <w:rsid w:val="00A57F2B"/>
    <w:rsid w:val="00A91F77"/>
    <w:rsid w:val="00AA1636"/>
    <w:rsid w:val="00AA23D3"/>
    <w:rsid w:val="00AA3C50"/>
    <w:rsid w:val="00AE302A"/>
    <w:rsid w:val="00AE36BB"/>
    <w:rsid w:val="00B06628"/>
    <w:rsid w:val="00B10C6B"/>
    <w:rsid w:val="00B330CA"/>
    <w:rsid w:val="00B37C7E"/>
    <w:rsid w:val="00B55764"/>
    <w:rsid w:val="00B65B09"/>
    <w:rsid w:val="00B7244B"/>
    <w:rsid w:val="00B85583"/>
    <w:rsid w:val="00B9476B"/>
    <w:rsid w:val="00BC3952"/>
    <w:rsid w:val="00BE5AB8"/>
    <w:rsid w:val="00BF3C3E"/>
    <w:rsid w:val="00C02AD1"/>
    <w:rsid w:val="00C13AFD"/>
    <w:rsid w:val="00C32B94"/>
    <w:rsid w:val="00C44DFB"/>
    <w:rsid w:val="00C6519B"/>
    <w:rsid w:val="00C70F21"/>
    <w:rsid w:val="00C7354B"/>
    <w:rsid w:val="00C76E7C"/>
    <w:rsid w:val="00C81B72"/>
    <w:rsid w:val="00C83E52"/>
    <w:rsid w:val="00C91863"/>
    <w:rsid w:val="00C91F9B"/>
    <w:rsid w:val="00CC233C"/>
    <w:rsid w:val="00CC43C1"/>
    <w:rsid w:val="00CD4D72"/>
    <w:rsid w:val="00D03E1A"/>
    <w:rsid w:val="00D40D53"/>
    <w:rsid w:val="00D44002"/>
    <w:rsid w:val="00D57767"/>
    <w:rsid w:val="00D84FBB"/>
    <w:rsid w:val="00DB0251"/>
    <w:rsid w:val="00DB49CF"/>
    <w:rsid w:val="00DB6379"/>
    <w:rsid w:val="00DC1675"/>
    <w:rsid w:val="00DE0E46"/>
    <w:rsid w:val="00DE32AC"/>
    <w:rsid w:val="00E06E58"/>
    <w:rsid w:val="00E13605"/>
    <w:rsid w:val="00E1407A"/>
    <w:rsid w:val="00E318B9"/>
    <w:rsid w:val="00E42842"/>
    <w:rsid w:val="00E50BDE"/>
    <w:rsid w:val="00E7067F"/>
    <w:rsid w:val="00E774CD"/>
    <w:rsid w:val="00E77E1D"/>
    <w:rsid w:val="00E8317B"/>
    <w:rsid w:val="00EA23AE"/>
    <w:rsid w:val="00EA6D3D"/>
    <w:rsid w:val="00EB0778"/>
    <w:rsid w:val="00EB6871"/>
    <w:rsid w:val="00ED75B6"/>
    <w:rsid w:val="00EE0223"/>
    <w:rsid w:val="00EE5F59"/>
    <w:rsid w:val="00EF1F0E"/>
    <w:rsid w:val="00F15782"/>
    <w:rsid w:val="00F23BCD"/>
    <w:rsid w:val="00F4393E"/>
    <w:rsid w:val="00F45A08"/>
    <w:rsid w:val="00F51092"/>
    <w:rsid w:val="00F556A8"/>
    <w:rsid w:val="00F66E03"/>
    <w:rsid w:val="00F91390"/>
    <w:rsid w:val="00F93E3B"/>
    <w:rsid w:val="00FA5995"/>
    <w:rsid w:val="00FA67E1"/>
    <w:rsid w:val="00FC0032"/>
    <w:rsid w:val="00FD7A67"/>
    <w:rsid w:val="00FE33D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481AB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481AB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481AB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481AB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481AB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481AB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481AB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481AB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481AB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481AB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481AB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иний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3411</Words>
  <Characters>19449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2020-05-01T07:08:00Z</dcterms:created>
  <dcterms:modified xsi:type="dcterms:W3CDTF">2020-05-01T07:08:00Z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