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170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384444C8" w:rsidR="003E085C" w:rsidRDefault="003E085C" w:rsidP="00E50BDE">
            <w:pPr>
              <w:pStyle w:val="ad"/>
              <w:jc w:val="center"/>
              <w:rPr>
                <w:noProof/>
                <w:color w:val="auto"/>
                <w:lang w:bidi="ru-RU"/>
              </w:rPr>
            </w:pPr>
            <w:r w:rsidRPr="00AE302A">
              <w:rPr>
                <w:noProof/>
                <w:color w:val="auto"/>
                <w:lang w:bidi="ru-RU"/>
              </w:rPr>
              <w:fldChar w:fldCharType="begin"/>
            </w:r>
            <w:r w:rsidRPr="00AE302A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E302A">
              <w:rPr>
                <w:noProof/>
                <w:color w:val="auto"/>
                <w:lang w:bidi="ru-RU"/>
              </w:rPr>
              <w:fldChar w:fldCharType="separate"/>
            </w:r>
            <w:r w:rsidR="00793393">
              <w:rPr>
                <w:noProof/>
                <w:color w:val="auto"/>
                <w:lang w:bidi="ru-RU"/>
              </w:rPr>
              <w:t>2028</w:t>
            </w:r>
            <w:r w:rsidRPr="00AE302A">
              <w:rPr>
                <w:noProof/>
                <w:color w:val="auto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14:paraId="79F6697B" w14:textId="77777777" w:rsidTr="00997268">
              <w:tc>
                <w:tcPr>
                  <w:tcW w:w="1666" w:type="pct"/>
                </w:tcPr>
                <w:p w14:paraId="1E763E4B" w14:textId="314EE387" w:rsidR="00E50BDE" w:rsidRPr="00AE302A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E302A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2035C7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06433A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4EA167B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186E60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404F9B7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5F1019A5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19B5F28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EDE26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81D97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95260C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612DE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4C4701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705CE24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321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5321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78445E6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CD770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5F1063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9F29B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0BEAFC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0FBA01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1B32204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9ACFAF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314A4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3789B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2D324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8901A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2D7BB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A3C4A7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DC415C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319272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52444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D6856A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B2B9C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25B87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59E06E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1650A5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605DBD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47686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2C1D5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964ACC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4A04CE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21C0C0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271420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64B38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E3E6C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2CE3BA9E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4E57BE6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05F692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081CB04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23F3951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2184E8B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214D804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511B1D4B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A0579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0B44E8B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66A1C5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A7AF0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214D2A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105A8FA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71245A0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2B0805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101AB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566443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69FDF7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C887A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7F855BE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453983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97E455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066916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9E66F8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8E539E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15EA66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2C157B7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43A036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9D71E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270B71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713961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597498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73D9C4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10B5548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96AEE6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B42388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10C21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61AC6B6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9530F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7B1D563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23CC85C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C08CA1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6777C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473C61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0517524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3BC947A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B7E5B8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6D640D6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FF7014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158B686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0F26E870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5C0453A2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276D4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0C23BE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5CE9FA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65AC33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32BFA46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08ACD0C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80D48C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5D979A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68AD9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06D6ED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3A1AAC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51308FA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70B0BD4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7B8E4B8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59E5AE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1F9C43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76105A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15955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4C84F2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28A367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A5A2B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673902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304B12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11ADE8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55D62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33DEF2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67536F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774E77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392A256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71BF94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A9471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0330A6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FD79F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2D367E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08F78D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1F08B0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17D29D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3808ABFD" w14:textId="77777777" w:rsidTr="00997268">
              <w:tc>
                <w:tcPr>
                  <w:tcW w:w="1666" w:type="pct"/>
                </w:tcPr>
                <w:p w14:paraId="7D399169" w14:textId="52A7D3F2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1D034FF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4646DFC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3023206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96598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1111CBF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0C8C6ADB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57720A16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198EB6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25C1E6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25C8A6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6CE0D9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0140F6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7763EE3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9310D4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6DF0E1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6F65731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6BAC78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5ED669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0F5A43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46D19CE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2486BA9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349A75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C3BEE3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3B15703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9A269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3D87FF2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4117328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0412B5D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1CF61B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3414BA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355C37B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640149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61C4EA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73FCD2E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0C839D5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7874DA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592BEBC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3E31E2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1AF561D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772413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074DA41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50B998C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57A628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0CCB5E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037B6804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0BBDD0F1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1F87DF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559A91F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6CE0B52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597F3F72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567D99F3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24DBAEE8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476F2F3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6D9181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3DAB6A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1F1343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7A296B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62F2672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62F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7931730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1F0242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5F31FC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253D88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244828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3B1F1F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3814D5C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14C78F0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54BF5F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8337B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30F05B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BEC9D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6B2D27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229785C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62A3C07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288CD56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023E64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4B47F4A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3A8356F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0D58A5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8A2732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0D2F279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5ED91A1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42F0CC2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69E0E3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1CEB505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3F6B0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5D0563D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653EE4E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6D2CE4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79F8AA9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59A60CDD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4448A82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19A5F6E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0C30F6A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3F9ECB2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1FD5C28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1775C77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CEEF003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297F6BC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4D8DB7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25A2EA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2DD64D9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3B685F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F6842D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2837123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2E840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183F83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6038AF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3B4611A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0291E38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79AE3C5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398D2E8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2E785C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46289FD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614C83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6CF257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5E9BC5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41AEEBE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2E9237F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04F9B2E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333ECAF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1DCD6C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3416380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330822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2C70725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3F99F7E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23BD05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15DF6E0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6E5DC1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3724036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4A64B7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3215522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3E69471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321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49ED4C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0F7F77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5ABCB9D1" w14:textId="77777777" w:rsidTr="00997268">
              <w:tc>
                <w:tcPr>
                  <w:tcW w:w="1666" w:type="pct"/>
                </w:tcPr>
                <w:p w14:paraId="3FBAEAFE" w14:textId="3BB64276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490B447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48E7C4E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6D428BC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62C37B5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66F3598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0535F6A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9F4874D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1E29FC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1BFEDA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33CED5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03E0F8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5B331B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1986E0D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382BF6A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4C8ACD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54F0E2B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0AA961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14B848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6E773F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7860B71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59062B2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5EA748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2847BC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730150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138648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37FAFEB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25A79BE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00C8253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7821160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35D12C2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10CE8EA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229A5A1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281D22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1A8A148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33A393D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6661F1E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420EDB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0AE54B0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10DC9B5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3D4116C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305D34E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7D473B8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7981D94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639B2C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2C010E67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6367C9D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2D60239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051CDE7D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618EE2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3505325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29F4DDD0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18E933A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3E085C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5985E5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4FE7357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A7A8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290E7B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7F8BEE0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15C62F4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371D44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219177A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7D6AEC8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7D96C1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7E4DA23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16B2949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5999BD0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3AF4D71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4D2969E9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21E45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195145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62E332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61F1AB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7994B4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87122F1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261B53E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75442DB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5FFB29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53DC908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12DDEF7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0F8693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4A0C047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31FA2DB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1FFF2F9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20053F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1AD519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404799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523EAC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0808FC1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76D0AA2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1833DA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154C64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A40FC7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4FB2BFA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1A22028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1325552B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6975E15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491A47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19F2DFC2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07F57351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22CBE5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47088A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0DEE66F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2ABA25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60B00D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050A54E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FDE1B2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3F283A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2A9635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0EE4148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54C23DD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2D7F7E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4DBF98A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7B817F2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0A85AD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1953E3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44E5DD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6DBBD7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10C374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3EB5BA5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76BFD90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467B8C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39EEFE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1EB62F9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4AFB3B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566A91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7F90595C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0D5F21B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15243F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049F582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06E90E5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001A66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CFE5F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2DB780C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5F72ACB4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6E3B0F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BC1CF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405FBD6D" w14:textId="77777777" w:rsidTr="00997268">
              <w:tc>
                <w:tcPr>
                  <w:tcW w:w="1666" w:type="pct"/>
                </w:tcPr>
                <w:p w14:paraId="153179A5" w14:textId="7847DFB8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3C0BFD8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28E3D040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4E1A81A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6F439AF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0A557974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3BF2EA2F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6857B8E7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DE592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56026D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7839E1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0D4236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421126D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6BC47A8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82F7D5E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284617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4D8BC3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7B80DF4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66CC80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19C0A19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5F021ED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29E4FAD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1BAE1A7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099B25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07C269D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4A7968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71772ED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1D01F21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1EB296C3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11A19C7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02F020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466574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395623E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4EF294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F6DA98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2977079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039CB3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405A726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560FAE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3ED8C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5396EE4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6FF4F19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42AFB58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6B963C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5E1AB65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6008382C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46B62AA3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3F01C85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3EE35FB6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2171A3EE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6C252F9C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630E1891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02A66AAA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7FCBAA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0BEB4BA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03767B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63ACC4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541CE74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1EA7814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16A4712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52107B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400905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6767531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327ADA6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4FE3521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080AB21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5039D91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4DE64E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622C912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76A177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4E8AB5B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1A35D8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273C0CC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46915D4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2D00EAB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6BEB504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2671E9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195CD9D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163AC1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01456BC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6E732C18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374053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7AE4C7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07CFB24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553688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5DBF56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524254D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73AC2AC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7B4457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28B321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3F0F3C6" w:rsidR="00E50BDE" w:rsidRPr="00C70F21" w:rsidRDefault="00B17070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5677C36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4FF9FB68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0BE7C41A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2117F77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48962C0F" w:rsidR="00E50BDE" w:rsidRPr="00AE302A" w:rsidRDefault="00B17070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319051AC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29C12025" w:rsidR="00E50BDE" w:rsidRPr="00996E56" w:rsidRDefault="00B17070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E50BDE" w:rsidRPr="00AE302A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659DFC0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36EE304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1CE5FF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708BB0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5A8C139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10E5F26B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A239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06E93C45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996E56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4079A36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21C5E58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5ED5392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7941B9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169E697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DF8483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3DB4FAC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5F7ACC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C71B2C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3B09998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1478E8E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505CF05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407D2F6F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5983FA2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390B51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2B6A8ED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7CB33C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139ACF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294F4C2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13CE609D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635B936A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6834509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7E0FCE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49B528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3B3381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C15B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763730A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22F9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0A84AB30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491D5376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62F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996E5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5A3676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488A3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9339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3213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996E56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E50BDE" w:rsidRDefault="00E50BDE" w:rsidP="00E50BDE">
            <w:pPr>
              <w:pStyle w:val="ad"/>
              <w:jc w:val="center"/>
              <w:rPr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Default="00F93E3B" w:rsidP="00996E56">
      <w:pPr>
        <w:pStyle w:val="a5"/>
        <w:rPr>
          <w:noProof/>
          <w:color w:val="auto"/>
        </w:rPr>
      </w:pPr>
    </w:p>
    <w:sectPr w:rsidR="00F93E3B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75BDD" w14:textId="77777777" w:rsidR="00F67AF2" w:rsidRDefault="00F67AF2">
      <w:pPr>
        <w:spacing w:after="0"/>
      </w:pPr>
      <w:r>
        <w:separator/>
      </w:r>
    </w:p>
  </w:endnote>
  <w:endnote w:type="continuationSeparator" w:id="0">
    <w:p w14:paraId="059FFCD9" w14:textId="77777777" w:rsidR="00F67AF2" w:rsidRDefault="00F67A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B3C90" w14:textId="77777777" w:rsidR="00F67AF2" w:rsidRDefault="00F67AF2">
      <w:pPr>
        <w:spacing w:after="0"/>
      </w:pPr>
      <w:r>
        <w:separator/>
      </w:r>
    </w:p>
  </w:footnote>
  <w:footnote w:type="continuationSeparator" w:id="0">
    <w:p w14:paraId="7263D5E4" w14:textId="77777777" w:rsidR="00F67AF2" w:rsidRDefault="00F67AF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A239F"/>
    <w:rsid w:val="001B01F9"/>
    <w:rsid w:val="001C41F9"/>
    <w:rsid w:val="002562E7"/>
    <w:rsid w:val="00262FE8"/>
    <w:rsid w:val="00285C1D"/>
    <w:rsid w:val="003327F5"/>
    <w:rsid w:val="00340CAF"/>
    <w:rsid w:val="003A7A88"/>
    <w:rsid w:val="003C0D41"/>
    <w:rsid w:val="003C15BA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93393"/>
    <w:rsid w:val="007C0139"/>
    <w:rsid w:val="007D45A1"/>
    <w:rsid w:val="007F564D"/>
    <w:rsid w:val="00821532"/>
    <w:rsid w:val="008422F9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53213"/>
    <w:rsid w:val="00AA23D3"/>
    <w:rsid w:val="00AA3C50"/>
    <w:rsid w:val="00AE302A"/>
    <w:rsid w:val="00AE36BB"/>
    <w:rsid w:val="00B17070"/>
    <w:rsid w:val="00B37C7E"/>
    <w:rsid w:val="00B65B09"/>
    <w:rsid w:val="00B85583"/>
    <w:rsid w:val="00B9476B"/>
    <w:rsid w:val="00BC3952"/>
    <w:rsid w:val="00BE5AB8"/>
    <w:rsid w:val="00C203FD"/>
    <w:rsid w:val="00C44DFB"/>
    <w:rsid w:val="00C6519B"/>
    <w:rsid w:val="00C70F21"/>
    <w:rsid w:val="00C7354B"/>
    <w:rsid w:val="00C91F9B"/>
    <w:rsid w:val="00DC1A86"/>
    <w:rsid w:val="00DE32AC"/>
    <w:rsid w:val="00E1407A"/>
    <w:rsid w:val="00E318B9"/>
    <w:rsid w:val="00E50BDE"/>
    <w:rsid w:val="00E774CD"/>
    <w:rsid w:val="00E77E1D"/>
    <w:rsid w:val="00ED75B6"/>
    <w:rsid w:val="00EF1F0E"/>
    <w:rsid w:val="00F67AF2"/>
    <w:rsid w:val="00F91390"/>
    <w:rsid w:val="00F93E3B"/>
    <w:rsid w:val="00FC0032"/>
    <w:rsid w:val="00FE1F7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2020-04-30T21:51:00Z</dcterms:created>
  <dcterms:modified xsi:type="dcterms:W3CDTF">2020-04-30T21:51:00Z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