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240D4D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bookmarkStart w:id="0" w:name="_GoBack"/>
          <w:bookmarkEnd w:id="0"/>
          <w:p w14:paraId="66537F75" w14:textId="33653257" w:rsidR="003E085C" w:rsidRPr="00240D4D" w:rsidRDefault="003E085C" w:rsidP="00E50BDE">
            <w:pPr>
              <w:pStyle w:val="ad"/>
              <w:jc w:val="center"/>
              <w:rPr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240D4D">
              <w:rPr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240D4D">
              <w:rPr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240D4D">
              <w:rPr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37A87">
              <w:rPr>
                <w:b/>
                <w:bCs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240D4D">
              <w:rPr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bookmarkStart w:id="1" w:name="_Calendar"/>
            <w:bookmarkEnd w:id="1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849"/>
              <w:gridCol w:w="3849"/>
              <w:gridCol w:w="3850"/>
              <w:gridCol w:w="3850"/>
            </w:tblGrid>
            <w:tr w:rsidR="00240D4D" w:rsidRPr="00240D4D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2AD2DD42" w:rsidR="00240D4D" w:rsidRPr="00240D4D" w:rsidRDefault="00AF75EC" w:rsidP="00E50BDE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bookmarkStart w:id="2" w:name="_Hlk38821049"/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JANEIRO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0"/>
                    <w:gridCol w:w="470"/>
                    <w:gridCol w:w="470"/>
                    <w:gridCol w:w="470"/>
                    <w:gridCol w:w="459"/>
                  </w:tblGrid>
                  <w:tr w:rsidR="00240D4D" w:rsidRPr="00240D4D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420DB76A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4123B52D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5F2C0469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3BCDA1D3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57F8A7FD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6C3B48A8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69480EBF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66EF6C8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2FC9CA8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5368FCB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39F6E4D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1582A27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3EC0C0A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50FBD79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10FD83E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69DFEF8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7FAAA25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3C1E4B1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764F7E6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56514C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02731F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07FAD8D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4049B94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3906A8E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0E57128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5A5BB88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6B1BB3D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4356152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5C28067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595973D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282779E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4C83C51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0BF8B0E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02A75B7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5D4261E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65D713F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705CB00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4206738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79C4DB9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1BC937F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7A0F22D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59BE401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4F1DD84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410CB05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2"/>
                </w:tbl>
                <w:p w14:paraId="1B2D8CFA" w14:textId="77777777" w:rsidR="00240D4D" w:rsidRPr="00240D4D" w:rsidRDefault="00240D4D" w:rsidP="00E50BDE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7FFF0B12" w:rsidR="00240D4D" w:rsidRPr="00240D4D" w:rsidRDefault="00AF75EC" w:rsidP="00E50BDE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0"/>
                    <w:gridCol w:w="470"/>
                    <w:gridCol w:w="470"/>
                    <w:gridCol w:w="470"/>
                    <w:gridCol w:w="470"/>
                    <w:gridCol w:w="461"/>
                  </w:tblGrid>
                  <w:tr w:rsidR="00240D4D" w:rsidRPr="00240D4D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143A7174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30CAC44B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3A483EAE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651B3AB1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2A4D998C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410F6DFE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4CB6C2E7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29BE457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210DB49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09BB6DA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75BB186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212E8D4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053FF98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19AD202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150D97A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41DB821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1240E09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0D5E2D9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4598AEE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18A1942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15A956A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48082DB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2D3BEC4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1C0C1F9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77DB90B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3606FDA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69D6668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65A2389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35529B7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5644E75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6692D3A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7EE7710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392434A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521177C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678FEFD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50D49A1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12A3F13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360CBB0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51E6D4A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3BE2E1E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2B10D55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5E64AE8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53B9464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3AA29AA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240D4D" w:rsidRPr="00240D4D" w:rsidRDefault="00240D4D" w:rsidP="00E50BDE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4487CDAF" w:rsidR="00240D4D" w:rsidRPr="00240D4D" w:rsidRDefault="00AF75EC" w:rsidP="00E50BDE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MARCO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240D4D" w:rsidRPr="00240D4D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45A4B4DC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451C716A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19DF8B66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133CFBF8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1FC3D821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592946F4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70BE6F22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1F4D8DC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2BD7EAB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3DDD25B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114A97A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67C5909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06F4AF1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384D97F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6C067DA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155EC30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12C20A6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0320CFC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0DE3FA1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43FA251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0AF31D4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216A8CE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3B4A7E7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0979E3E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2CB0408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53D03F2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47D1EDA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3015AB9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28FA785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182AC7B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105CCE1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6498AAC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393CB0C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6D4C224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3A3A522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6F5BCA9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4C53016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67DD005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3552453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21A6776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482CD46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57EF680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2BFED12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0EB82B0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240D4D" w:rsidRPr="00240D4D" w:rsidRDefault="00240D4D" w:rsidP="00E50BDE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47E8DDE3" w:rsidR="00240D4D" w:rsidRPr="00240D4D" w:rsidRDefault="00AF75EC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240D4D" w:rsidRPr="00240D4D" w14:paraId="486B25E3" w14:textId="77777777" w:rsidTr="00AD7AA0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47AC1FC0" w14:textId="5A861176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14AE8CF" w14:textId="4829048A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D221CC" w14:textId="2AC5AE5B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567455C" w14:textId="48522DCE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5DCA161" w14:textId="41728B2D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C27E099" w14:textId="06F00C55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50E05008" w14:textId="0D38E9B8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18746610" w14:textId="77777777" w:rsidTr="00AD7AA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1994D48" w14:textId="571CD7E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369881" w14:textId="0BA1D04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853C12" w14:textId="6F50147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5E42A6" w14:textId="5778AC8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2FC3EB" w14:textId="7E9A188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7BD5DB" w14:textId="7D0D26D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C7F0FA" w14:textId="18ABAB2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B6D7401" w14:textId="77777777" w:rsidTr="00AD7AA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5302009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7103E03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2D14655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7BD3A44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25FF1BB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4D74FF1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3D9AB8C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E5D7C27" w14:textId="77777777" w:rsidTr="00AD7AA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4CEC2A4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0FF944C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41AB23E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0E5E421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7DCEFB1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4B8F534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029CEEE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FD26192" w14:textId="77777777" w:rsidTr="00AD7AA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09FAC13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72D5A8D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7D5D4A2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3956175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33C2F2A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2C3A5DD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7C36F22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E4EF58A" w14:textId="77777777" w:rsidTr="00AD7AA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7516153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4E8F241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0DB72A9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33186AA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3BC8572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1101A3A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7B764DB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F02A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CB933A3" w14:textId="77777777" w:rsidTr="00AD7AA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03559B8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7FD4F25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F4768A2" w14:textId="77777777" w:rsidR="00240D4D" w:rsidRPr="00240D4D" w:rsidRDefault="00240D4D" w:rsidP="00E50BDE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240D4D" w:rsidRPr="00240D4D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3639942E" w:rsidR="00240D4D" w:rsidRPr="00240D4D" w:rsidRDefault="00AF75EC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4533209A" w14:textId="77777777" w:rsidTr="00AD7AA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3937BF7" w14:textId="39D83715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C076CB9" w14:textId="5FABAD6F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3E2E5AC" w14:textId="3AF78242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291E9FA" w14:textId="7F72BBDE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2C9E446" w14:textId="7F53C082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6474412" w14:textId="594AB0DC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70B3D15" w14:textId="32A3FA00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38FA371F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7682D8" w14:textId="40BE3DA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867C93" w14:textId="0479611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65E0A7" w14:textId="5F50B48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84AED" w14:textId="764942E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0F1AEC" w14:textId="6CD3BD2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88ABBF" w14:textId="7416FEC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F02A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F02A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319A52" w14:textId="20A8C15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8F2BFDB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2D4CB94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174511E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7D9C415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202ED97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1C530EB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5B751E4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2639A40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5C3EBBEF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7B462AA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66F8B7F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131271A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4E49006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10B2E2D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58ED07F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434C134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3A93A41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0EA9918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58B0000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1BA29A5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1166428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6FEB198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260379D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3B27D40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8D57EB2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6F67A82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4E74E96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4923858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1B5239E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6D1401E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4386569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144C604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4CBC6B8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0BEEEAA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595F01A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5D52170E" w:rsidR="00240D4D" w:rsidRPr="00240D4D" w:rsidRDefault="00AF75EC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43FDBBAF" w14:textId="77777777" w:rsidTr="00AD7AA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CCD867C" w14:textId="6351E8D5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3AD34CA" w14:textId="46A9276D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CEF8E2" w14:textId="55FA338C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D2EC53A" w14:textId="2329A4AA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65114B7" w14:textId="5329D9AD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F9497BC" w14:textId="57F6012C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8DC64F" w14:textId="2F848719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10101CD6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816137E" w14:textId="7B2C4C3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F6D0B3" w14:textId="754D4D2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B10352" w14:textId="065638E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D945A5" w14:textId="6A21B6C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51A83A" w14:textId="55B8D23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AF9861" w14:textId="014B290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759CE0" w14:textId="6E76CD3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A162450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76FC58B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7D02AB9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1BE6B40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60F231C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6A9E2C6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504E0E6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38B21B5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BBD0250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72B588C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0BAED4E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4F03047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2797113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50EA04E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6A9C2DE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44FA7B3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3CC90BE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5D5194E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77BE757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67E7674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186B3DC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106ED56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28E4317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3EDE4C5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7AB0675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7ADC54C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2B9F1F2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2C04000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5D759B9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3A5F518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5F5C91C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4D3A3FD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E8BAD15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23BF85A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62A4376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3104CE41" w:rsidR="00240D4D" w:rsidRPr="00240D4D" w:rsidRDefault="00AF75EC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65F48B94" w14:textId="77777777" w:rsidTr="00AD7AA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1EEB0A9E" w14:textId="3091B0F1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031FA6" w14:textId="410138B4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E1EB63" w14:textId="444199D6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A1004C4" w14:textId="5D86B17F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9397D7" w14:textId="53079138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34D544" w14:textId="4610B658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5E67A74" w14:textId="4427A16F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695417E5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719BABFE" w14:textId="7659AD7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C221972" w14:textId="541D52E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3371317" w14:textId="303A642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E429C1" w14:textId="502898F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22A721" w14:textId="3D05412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728AE9" w14:textId="15B4691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747D21B" w14:textId="6D9F43A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A7F1548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66924E0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5FE0E44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35F511B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76A4146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601528C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16B4594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7084C6B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BD473A1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6BDF0C7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2F29592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09CBD85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4D306D1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1FC8835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1EE5D30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319E1CE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943E547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3140198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09B9124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4305BC3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487B945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7A9477B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4C148FE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2D2F02E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0083E5B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25C8AA3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4EB4650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1A4E84F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602ADFF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669BE2C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1012A89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1EE90E6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63D57F0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43C24E7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1CC557F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050F2A0B" w:rsidR="00240D4D" w:rsidRPr="00240D4D" w:rsidRDefault="00AF75EC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27BAE27B" w14:textId="77777777" w:rsidTr="00AD7AA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81C41B3" w14:textId="3E959F06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F114B97" w14:textId="18381E9C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58DB859" w14:textId="4EF84664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8E5F5A9" w14:textId="1FA0BE3C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90E5199" w14:textId="102B0E2C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55D486E" w14:textId="753A58F2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B06261" w14:textId="3BB254D5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4F4E23C6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78F47D9" w14:textId="08AC954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C42E64" w14:textId="16F6A88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349503" w14:textId="0BBD860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55009" w14:textId="4053171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1C28BC" w14:textId="7D609C8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53885E" w14:textId="7017772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7A35057" w14:textId="304DF4D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62A0AB8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4C9B1D9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30C0040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7C4C97A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4341723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6952343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4E6B807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11C695C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825CDB3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765A711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7DC907F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526FAED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5BFCC38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4898E5C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1607567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7D8AD08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337F0FE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1E0E548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41731FE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2A475AD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2A5B33F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13732F6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0356CFB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732F10B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BA8EE02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080F240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2FD1B51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2A460B5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08246F6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6446A1C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3F146D0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04DB60D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673A2D9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6B81EFE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3DF6C53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8E383FC" w14:textId="77777777" w:rsidR="00240D4D" w:rsidRPr="00240D4D" w:rsidRDefault="00240D4D" w:rsidP="00240D4D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240D4D" w:rsidRPr="00240D4D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12FC310B" w:rsidR="00240D4D" w:rsidRPr="00240D4D" w:rsidRDefault="00AF75EC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6E92A4E3" w14:textId="77777777" w:rsidTr="00AD7AA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37E20BD" w14:textId="31F0C4F1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BAB9FE" w14:textId="2A43A879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E7E1C1D" w14:textId="1CE7336A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7097261" w14:textId="722C16E3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075D82B" w14:textId="39BA70CF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F2B6E0" w14:textId="0F6658CA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15E6D45" w14:textId="5193670B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191EEF27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ACC9AD8" w14:textId="0014360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65D060A" w14:textId="761EC85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DA8F8" w14:textId="6271DB6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07E4D3" w14:textId="7CD8072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E22500" w14:textId="11B3AF2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B27399" w14:textId="1ADD3B3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09A57F" w14:textId="514E56D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EE1544C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1FE285D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32C7378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47FC946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1DF6425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4F8CF9E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4688449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7909674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E1942DA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24BBADB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13CF963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3601339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683339D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55F825D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7ADA3CF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37EFF79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43588CF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27D6F3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44E5B58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3F4E995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16B58A0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3DC9035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5058BFA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2F640B7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87DB3AB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1592980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29C06F8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3256BEB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1D5D57A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0ADD406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1F1E76E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F02A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2E5451E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5F9738C0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53E878B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4312618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39E8688A" w:rsidR="00240D4D" w:rsidRPr="00240D4D" w:rsidRDefault="00AF75EC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1DAA9906" w14:textId="77777777" w:rsidTr="00AD7AA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2268EF6" w14:textId="711FC616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C4767A8" w14:textId="0690D4E9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606E45" w14:textId="26478E86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0734FE5" w14:textId="0D895015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2CCBD37" w14:textId="0521A4B2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383A338" w14:textId="26FBAFF8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C199D0C" w14:textId="4EF246D6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048A2737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4BD2F7B" w14:textId="51078E1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8D35348" w14:textId="0DB3F3D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2EC394" w14:textId="238F66F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1D71D" w14:textId="3129680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763EE9" w14:textId="25D757E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586682" w14:textId="0B6CC22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61586C" w14:textId="4AA813A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556AA3B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0FA0E93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023E698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0F93238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68AAE96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7783DC6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2C55404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6C7977E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841C5FA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20164CB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23B2452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6BA7DDF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6BD2EEA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35EFC1C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56AE7EF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6609E52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3A3FB71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089C1C5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407E786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57AC364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3E28AA9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6B97F9A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740BF9A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77ED5D4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8EFB191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700A772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3294FE6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0A3F6B7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7718371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3ECDCDB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268F0E3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0DCBDF1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CC5E29B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4F1FFF8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62373F5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15864B4E" w:rsidR="00240D4D" w:rsidRPr="00240D4D" w:rsidRDefault="00AF75EC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504BFB33" w14:textId="77777777" w:rsidTr="00AD7AA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4911DBF" w14:textId="5B6B6D4A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E2F19E6" w14:textId="4B40711F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0193F3" w14:textId="2CC33BC0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795B3D0" w14:textId="7C55920D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51FE0A5" w14:textId="0BE6E631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2F9E89F" w14:textId="63279CD1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85DC499" w14:textId="3A378F8D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4138B158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F0A74D" w14:textId="0592629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4EEB4B" w14:textId="6918067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A59089" w14:textId="19D9A2A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A6AE03" w14:textId="5E328FD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E858D" w14:textId="5E8102E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06519B" w14:textId="3A4EBC4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7589EB" w14:textId="3564155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4503BC8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30AF488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3A2EAD8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3445725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097D09F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37D1377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74901B5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3FC8B6F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D2E9130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13D7650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7AE8EC7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239F0DC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5D2327C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09E44AB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1988C12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4B0EE2D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C39DE3A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599F2A7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2DDA737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760A84C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2BFB2BE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765B4C5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32DF67B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3DC242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25F2089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29E585F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72F5A91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12302C6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4BEA581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4A640DD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6110682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031D4E0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2FD00B3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6F87393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45F0312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118722E0" w:rsidR="00240D4D" w:rsidRPr="00240D4D" w:rsidRDefault="00AF75EC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0CA8349C" w14:textId="77777777" w:rsidTr="00AD7AA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00098BB" w14:textId="6DE4267E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61F03D3C" w14:textId="035C7B53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86A1803" w14:textId="7072EE07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9281689" w14:textId="6380AAE1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F571BF" w14:textId="5495D06A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0195620" w14:textId="07D149DE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709C3C5" w14:textId="6ACDA526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0B2F30B0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BF7088F" w14:textId="2BA8AFE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01F28" w14:textId="166FDE5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8806C3" w14:textId="1B0CC0D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7860C0" w14:textId="3485BB8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246D88" w14:textId="673E81F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8AD4B2" w14:textId="07945E1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0E85C9" w14:textId="04E9E30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4AB1B96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689C9B3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61FEA85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7AB482A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5316001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35FAD78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32F0CE6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19424A6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5C96A10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057067B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33A3303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076C346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4170FB7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72F95D6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43117C1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6C5E181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A63608C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3A3528F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0FDBB71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64DE336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63FC6AA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1FE91A2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4DA1BD7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0481B6F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5920EEE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3AF146D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34906D3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71BED79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0C8EF67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70F8835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56D3575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7210CFB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F02A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4DEC3D6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7DA2A07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59C8830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3A58C6" w14:textId="77777777" w:rsidR="00240D4D" w:rsidRPr="00240D4D" w:rsidRDefault="00240D4D" w:rsidP="00240D4D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240D4D" w:rsidRDefault="00E50BDE" w:rsidP="00E50BDE">
            <w:pPr>
              <w:pStyle w:val="ad"/>
              <w:jc w:val="center"/>
              <w:rPr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DF0A038" w:rsidR="00F93E3B" w:rsidRPr="00240D4D" w:rsidRDefault="00F93E3B" w:rsidP="00240D4D">
      <w:pPr>
        <w:pStyle w:val="a5"/>
        <w:rPr>
          <w:b/>
          <w:bCs/>
          <w:noProof/>
          <w:color w:val="auto"/>
          <w:sz w:val="2"/>
          <w:szCs w:val="2"/>
        </w:rPr>
      </w:pPr>
    </w:p>
    <w:sectPr w:rsidR="00F93E3B" w:rsidRPr="00240D4D" w:rsidSect="00240D4D">
      <w:pgSz w:w="16838" w:h="11906" w:orient="landscape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8658DB" w14:textId="77777777" w:rsidR="00923910" w:rsidRDefault="00923910">
      <w:pPr>
        <w:spacing w:after="0"/>
      </w:pPr>
      <w:r>
        <w:separator/>
      </w:r>
    </w:p>
  </w:endnote>
  <w:endnote w:type="continuationSeparator" w:id="0">
    <w:p w14:paraId="0E341FFB" w14:textId="77777777" w:rsidR="00923910" w:rsidRDefault="0092391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8A852C" w14:textId="77777777" w:rsidR="00923910" w:rsidRDefault="00923910">
      <w:pPr>
        <w:spacing w:after="0"/>
      </w:pPr>
      <w:r>
        <w:separator/>
      </w:r>
    </w:p>
  </w:footnote>
  <w:footnote w:type="continuationSeparator" w:id="0">
    <w:p w14:paraId="0020B15E" w14:textId="77777777" w:rsidR="00923910" w:rsidRDefault="0092391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02AD"/>
    <w:rsid w:val="001274F3"/>
    <w:rsid w:val="00151CCE"/>
    <w:rsid w:val="001B01F9"/>
    <w:rsid w:val="001C41F9"/>
    <w:rsid w:val="00240D4D"/>
    <w:rsid w:val="002562E7"/>
    <w:rsid w:val="00285C1D"/>
    <w:rsid w:val="003327F5"/>
    <w:rsid w:val="00340CAF"/>
    <w:rsid w:val="003C0D41"/>
    <w:rsid w:val="003E085C"/>
    <w:rsid w:val="003E7B3A"/>
    <w:rsid w:val="00416364"/>
    <w:rsid w:val="00431B29"/>
    <w:rsid w:val="00437A87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53B95"/>
    <w:rsid w:val="00655D44"/>
    <w:rsid w:val="00667021"/>
    <w:rsid w:val="006974E1"/>
    <w:rsid w:val="006C0896"/>
    <w:rsid w:val="006F513E"/>
    <w:rsid w:val="0073646D"/>
    <w:rsid w:val="007C0139"/>
    <w:rsid w:val="007D45A1"/>
    <w:rsid w:val="007F564D"/>
    <w:rsid w:val="008B1201"/>
    <w:rsid w:val="008F16F7"/>
    <w:rsid w:val="009164BA"/>
    <w:rsid w:val="009166BD"/>
    <w:rsid w:val="00923910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AF75EC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E32AC"/>
    <w:rsid w:val="00DF021F"/>
    <w:rsid w:val="00E1407A"/>
    <w:rsid w:val="00E318B9"/>
    <w:rsid w:val="00E50BDE"/>
    <w:rsid w:val="00E774CD"/>
    <w:rsid w:val="00E77E1D"/>
    <w:rsid w:val="00E845BB"/>
    <w:rsid w:val="00EB6569"/>
    <w:rsid w:val="00ED75B6"/>
    <w:rsid w:val="00EF1F0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3408</Words>
  <Characters>19432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2020-05-01T17:35:00Z</dcterms:created>
  <dcterms:modified xsi:type="dcterms:W3CDTF">2020-05-01T17:35:00Z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