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84FBB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68178F31" w:rsidR="003E085C" w:rsidRPr="00D84FBB" w:rsidRDefault="003E085C" w:rsidP="0087060A">
            <w:pPr>
              <w:pStyle w:val="ad"/>
              <w:jc w:val="center"/>
              <w:rPr>
                <w:rFonts w:cs="Arial"/>
                <w:noProof/>
                <w:color w:val="00A4DC"/>
                <w:lang w:val="en-US" w:bidi="ru-RU"/>
              </w:rPr>
            </w:pP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begin"/>
            </w:r>
            <w:r w:rsidRPr="00D84FBB">
              <w:rPr>
                <w:rFonts w:cs="Arial"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separate"/>
            </w:r>
            <w:r w:rsidR="00E12700">
              <w:rPr>
                <w:rFonts w:cs="Arial"/>
                <w:noProof/>
                <w:color w:val="00A4DC"/>
                <w:lang w:bidi="ru-RU"/>
              </w:rPr>
              <w:t>2026</w: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D84FBB" w14:paraId="79F6697B" w14:textId="77777777" w:rsidTr="00BF3C3E">
              <w:tc>
                <w:tcPr>
                  <w:tcW w:w="1666" w:type="pct"/>
                </w:tcPr>
                <w:p w14:paraId="1E763E4B" w14:textId="3B7B14C2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cs="Arial"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D84FBB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9A0EA4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0DB2942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57782C50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1B49FC4B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134892C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278DD79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7B935EB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554B8A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6EE60E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822F1D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6BDD12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91EB94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C552A6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ECEC2E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3E60E3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269D68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F5620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65C80F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9BC4F0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7FE261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81C1C9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AFF556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58829B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9F4FF9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B79114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585888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A8925F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C762F8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481ED4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75FD88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D96CC9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38A705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EE84A7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8E91ED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145863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C57442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7B8668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B81B0F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78751A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85028E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4A76DA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7D31D6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1BD40E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CB16FA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DBFDC40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D84FBB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54D4381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2856F44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5804BB6B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4249769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323988F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3BFAD613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9C9F6D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1972480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416ACD6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433144A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3877FBD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282A35C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45BC5BA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FE2851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79063B0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15B950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73257E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7018BE4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67143D3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740B3A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B917F1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43DC3AF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3E9D25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AE2C35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77971CA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6C1E1AE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7C5065B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92CB0E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575702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4FA5BA8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012D136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134A7C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3384348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3CE233A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568C99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2C706D6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027ADC4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345A63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158B4D3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08E9187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022454A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8F0FAD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276ABF6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0B9271E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8F40C1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43B06D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ABC5F5F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A85C842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60DD77E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1FD1C46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2F73E31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5B7A084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34C4095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2B7F0E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18C43BB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4D6066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403CA54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0A566EE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28DF1A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1FE85F2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494028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15DF71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76FFA38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D689C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2C132A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629D48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1AB33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6F50A81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22C1153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1F9D404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6D5C23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47B34A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A2877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ED87AC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46760C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631C249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25A3BE2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10CCF3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0A88FE5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0B244E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4D454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395C79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3F7579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04A1390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98E50C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0C0F62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01475DA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C745B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CECC1F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84A7D0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3808ABFD" w14:textId="77777777" w:rsidTr="00BF3C3E">
              <w:tc>
                <w:tcPr>
                  <w:tcW w:w="1666" w:type="pct"/>
                </w:tcPr>
                <w:p w14:paraId="7D399169" w14:textId="13D5B405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6650D0A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5131DF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83A8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43BBB2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21984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B32C6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332AAE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28D0AFD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3F71CA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5A8409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039721E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3BA4D9B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0E8A1CA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2FDE040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279D80E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71963E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C6EB9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39F6A7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2806C47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3E35804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307322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19C2DD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62C6F2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54BC25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4DC9E11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55969AF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4CA30DC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61316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308818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A9BB5A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02EED7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9317F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14E62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4E341D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0825243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24E6FB9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679DD1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564822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9DD956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667D359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4240792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7D604E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532152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22C67A8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5CBE69D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2705E36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69A1EED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4E73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14B322C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34E3E0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4AB11A4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9AE1D4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201ADBD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1F4FF3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74F474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1D5ADCA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764E407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5FBE307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0447043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3C6AD1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231AA34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AE042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4A6761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0C79E9B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209A8A3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D82D43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7FF7E2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045B1A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1142A2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75475A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44A954B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1FE9AD9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377F675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3CCD4A5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74E5187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796D74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5A16D6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6D89C70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14F0561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39A64A9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308976B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4B09FC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0F1524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5CDED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012677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4CE81B2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5E286AE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3A8894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3E93818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B998F6C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6DCB8C1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846BF3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74D2C36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39F7AC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E94617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257E7D3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EB159A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5C56C49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C884A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044651D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318A18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22B92C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6911067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337E3AB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6C9866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96558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64C1A1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72F2B2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0FB272D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275BF7B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AEA2F4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7DAFC8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384660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23AA668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260C48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55C9C23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38D922F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4732B56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0CE8A68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7CE1CBA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79BDD0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67D3E1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15F4F6D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3F43CD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3F411C1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2F7BD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116766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60DFC18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23FE191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A0D45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429BF54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6A9A0EE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6318352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0F53A1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5ABCB9D1" w14:textId="77777777" w:rsidTr="00BF3C3E">
              <w:tc>
                <w:tcPr>
                  <w:tcW w:w="1666" w:type="pct"/>
                </w:tcPr>
                <w:p w14:paraId="3FBAEAFE" w14:textId="7CA0B2E5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E401C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A75DE9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5C8A24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4C15F50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2A86735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435EEC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9DF425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78CC8E4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38A7D00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5955D43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04FFC53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78D533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0303825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0EFF6A8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2EB74A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180BBC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04DB86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4F348D1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203E280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7668ABB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2FA3D45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70E4927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3CE9A8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E37902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2BA8D98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516F18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42504D6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5C9B3E3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0F46AE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5EF103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573CDFB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1B9EEC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68DDA92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5BADAE9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67A37C9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1AECEE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0E1B7A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2A58DB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6BAB8A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59EC57E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256C9A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02F6BD3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31AF05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7BC5EC0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A1F4383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83081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6F1915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CC5BE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877A6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C0567BD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584F594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39846B7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6E9B234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236218B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1D3488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E354F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63BB4B1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502A53D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58D283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5E8531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858AD0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1E3629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4406CD1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7C573D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409E6A8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1E5983A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3473B7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2849125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280C70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405ED55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59F568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6A6898E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607887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6D261B8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4B5DC41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192BB2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2079EE5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B76FA9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2F75793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6A8B4E3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06E908B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51D5F2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37FC610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0BA10FB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1523D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68CD449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2CCDB32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2064F4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1D9CD8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0B17C42E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5137158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302CC12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09930A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455FE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8B876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6D97A3A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4DE809D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64EEFB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462D3F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3C8E4B0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321561E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52957D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2875043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45469A8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786C1EF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4D21D1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4E0706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3EAF28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9B0888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45C8FC6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43B480F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6EAE467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5EC348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38367B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3D442F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1B4C992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5CAD0EC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2AC2B86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DDAC0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14E1652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4D740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AB465D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7146D62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0CE346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A0F9B6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7AC717C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45675B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60CDD2D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7295BE0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1A8DA00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03BAE91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622DEB9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7591422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BC1DE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405FBD6D" w14:textId="77777777" w:rsidTr="00BF3C3E">
              <w:tc>
                <w:tcPr>
                  <w:tcW w:w="1666" w:type="pct"/>
                </w:tcPr>
                <w:p w14:paraId="153179A5" w14:textId="5977E414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07D290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02C1D6C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638F9DB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63C3E46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5C2D842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56369C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4897522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291F85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7813AF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720CE4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73746F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F04574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2229ED2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B7166D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0A9ADB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0DFEE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6231B5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6C498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0955B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6D56C45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7C062CA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65E8554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2842C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235091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15E4330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CECE4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36E6385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06E3749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EF86F5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84A712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1F9F180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3FA6323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11167F6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584D72B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43415C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4BE12B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4FD71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187E3B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584C89D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403F24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0CDA5E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0E974B9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52E7A3E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1EE540E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2B9532EB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25463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58CC13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38B92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5F3FD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2B35864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15AF8F3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090D15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18E09B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2C03AE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25F9804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5BDFA4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40D43AC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4B7723AC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03A4DBC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238A1F8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3F0A4C2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164FE6C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603874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54A532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F5D354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120B978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6A70AE1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79EFD9D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626326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0FF8FF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1034618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4C17C268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33A08CC3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3C1260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047B4C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31BE3FD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4CC6E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12203CA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339AA7C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477FF6E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42CF4BC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C6FF5A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6AB612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3BA1BE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23E81D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332841E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25E331B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241C30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2A0C3CB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6F1DCE3" w:rsidR="00E50BDE" w:rsidRPr="007A7E86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2105189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6FCEB6EC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A7AFA7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5F296B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45E86116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396CC087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5C4340EE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6604427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3CBBCB6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26DD8C5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78E2F8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454C0F0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4822D1D6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22E3B5A9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A2CBD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6C10CA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3AA3253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2A77D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D66790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4EC05A7B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1AB1B54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49ECB72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23D21E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663229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1FB6AC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586E6F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16374D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024DEFC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4BD4125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459667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6BFB6B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2629DC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0F2BFEF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54FCC103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ECA23C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0C84619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2F0E5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61844A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7CAC76C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2735967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023D11D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5EA5589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36B66B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184946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36DD1" w14:textId="77777777" w:rsidR="001D5C67" w:rsidRDefault="001D5C67">
      <w:pPr>
        <w:spacing w:after="0"/>
      </w:pPr>
      <w:r>
        <w:separator/>
      </w:r>
    </w:p>
  </w:endnote>
  <w:endnote w:type="continuationSeparator" w:id="0">
    <w:p w14:paraId="7DECCF8D" w14:textId="77777777" w:rsidR="001D5C67" w:rsidRDefault="001D5C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E0240" w14:textId="77777777" w:rsidR="001D5C67" w:rsidRDefault="001D5C67">
      <w:pPr>
        <w:spacing w:after="0"/>
      </w:pPr>
      <w:r>
        <w:separator/>
      </w:r>
    </w:p>
  </w:footnote>
  <w:footnote w:type="continuationSeparator" w:id="0">
    <w:p w14:paraId="60D2CA15" w14:textId="77777777" w:rsidR="001D5C67" w:rsidRDefault="001D5C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B0A6D"/>
    <w:rsid w:val="001274F3"/>
    <w:rsid w:val="00151CCE"/>
    <w:rsid w:val="001A6EFE"/>
    <w:rsid w:val="001B01F9"/>
    <w:rsid w:val="001B450C"/>
    <w:rsid w:val="001C41F9"/>
    <w:rsid w:val="001D5C67"/>
    <w:rsid w:val="001F4992"/>
    <w:rsid w:val="00211686"/>
    <w:rsid w:val="002549DD"/>
    <w:rsid w:val="002562E7"/>
    <w:rsid w:val="00285C1D"/>
    <w:rsid w:val="002C3AAE"/>
    <w:rsid w:val="002D292B"/>
    <w:rsid w:val="00302C5D"/>
    <w:rsid w:val="003308A9"/>
    <w:rsid w:val="003327F5"/>
    <w:rsid w:val="00340CAF"/>
    <w:rsid w:val="003C0D41"/>
    <w:rsid w:val="003D4984"/>
    <w:rsid w:val="003E085C"/>
    <w:rsid w:val="003E7B3A"/>
    <w:rsid w:val="003F70D3"/>
    <w:rsid w:val="00411044"/>
    <w:rsid w:val="00416364"/>
    <w:rsid w:val="00431B29"/>
    <w:rsid w:val="00440416"/>
    <w:rsid w:val="00462EAD"/>
    <w:rsid w:val="0047429C"/>
    <w:rsid w:val="004A6170"/>
    <w:rsid w:val="004B2D3B"/>
    <w:rsid w:val="004F6AAC"/>
    <w:rsid w:val="005123B0"/>
    <w:rsid w:val="00512F2D"/>
    <w:rsid w:val="00570FBB"/>
    <w:rsid w:val="00583B82"/>
    <w:rsid w:val="005923AC"/>
    <w:rsid w:val="005D5149"/>
    <w:rsid w:val="005E656F"/>
    <w:rsid w:val="0061471E"/>
    <w:rsid w:val="006237AA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092"/>
    <w:rsid w:val="008B63DD"/>
    <w:rsid w:val="008F16F7"/>
    <w:rsid w:val="009164BA"/>
    <w:rsid w:val="009166BD"/>
    <w:rsid w:val="00941C64"/>
    <w:rsid w:val="00953D91"/>
    <w:rsid w:val="00977AAE"/>
    <w:rsid w:val="009853F8"/>
    <w:rsid w:val="00995820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7C7E"/>
    <w:rsid w:val="00B55764"/>
    <w:rsid w:val="00B65B09"/>
    <w:rsid w:val="00B85583"/>
    <w:rsid w:val="00B9476B"/>
    <w:rsid w:val="00BC3952"/>
    <w:rsid w:val="00BE5AB8"/>
    <w:rsid w:val="00BF3C3E"/>
    <w:rsid w:val="00C32B94"/>
    <w:rsid w:val="00C435A0"/>
    <w:rsid w:val="00C44DFB"/>
    <w:rsid w:val="00C6519B"/>
    <w:rsid w:val="00C70F21"/>
    <w:rsid w:val="00C7354B"/>
    <w:rsid w:val="00C83E52"/>
    <w:rsid w:val="00C91863"/>
    <w:rsid w:val="00C91F9B"/>
    <w:rsid w:val="00CC233C"/>
    <w:rsid w:val="00D84FBB"/>
    <w:rsid w:val="00DC1675"/>
    <w:rsid w:val="00DE32AC"/>
    <w:rsid w:val="00E12700"/>
    <w:rsid w:val="00E1407A"/>
    <w:rsid w:val="00E27B08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2020-05-01T12:44:00Z</dcterms:created>
  <dcterms:modified xsi:type="dcterms:W3CDTF">2020-05-01T12:44:00Z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