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1707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782F835E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3C15BA">
              <w:rPr>
                <w:noProof/>
                <w:color w:val="auto"/>
                <w:lang w:bidi="ru-RU"/>
              </w:rPr>
              <w:t>2026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14EE387" w:rsidR="00E50BDE" w:rsidRPr="00AE302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035C7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6433A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EA167B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86E60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04F9B7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F1019A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9B5F28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B2C5A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8BB60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9FEAD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299D9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497A4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A60D67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22910E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789B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69E1D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BD5E8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92AAA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A396E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1B4A13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F7141C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A904C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96940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60CBF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3EC16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27015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679317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31012D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2B5D5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2E45D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1F13E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E73C9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6068D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BD39BF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7A7F0F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976CC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F0B22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F3B32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6EE46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02266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A5222C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C02CCB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2EE09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51387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CE3BA9E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E57BE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5F692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81CB04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3F3951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84E8B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14D804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11B1D4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1FBE2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A45B4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B8AE2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B215B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C884C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7015B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53FD25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E61CB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B9050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726A8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2D940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7A2F5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B93996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70964B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AC732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86335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BA17D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D9E56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DB08B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9D6D37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476A05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18399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0C5A0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86756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CBE58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23660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FB9C72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663D2B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23888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429EC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5CC95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9DD4B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970EE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6E1C43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9B3130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EF4E3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85E28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0517524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BC947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B7E5B8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D640D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F7014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58B686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26E87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C0453A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A89EF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4ACD4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0958D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FD376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F0267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1B098F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F3A175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A9E31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9CC81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FD761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BDDD2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26119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A787FF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E0EFC2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278C2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CB952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1909C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2E002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2C61D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D9B540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12C514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A067C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BF77E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6D9C6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5A144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9D9EE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31EADA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6193D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D81F8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BF5FE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62C3E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85599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618CF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F03C02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0DF931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BA4CC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33E25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52A7D3F2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D034FF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646DFC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23206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96598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111CBF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C8C6AD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7720A16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A5AF9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9639E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2E1ADD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121CA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01E4E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D07465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7664886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A0038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5FE03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40408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ABEDD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798F5C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2D1093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99C5D4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34109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783DE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F75C8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E3AAC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1BA7E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283346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3B3622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6742F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D3C8D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2A3EA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019C0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BA3F8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E5E5E8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EFD4A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9AF2E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8742F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3629E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ACEE4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CE2C4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288701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64420F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43696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F5693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37B6804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BBDD0F1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F87DF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59A91F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CE0B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97F3F72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67D99F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4DBAEE8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9A45B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C188E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20208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DFE0C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4B702D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8DCF2F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47EBF6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8F891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037CA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F18A3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508CD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7799E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93CFF5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45620F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C4E19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D3C19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F223D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298E98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B7236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6AB324D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19C635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A7825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8F6B8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CDEB5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F01BE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04C06D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52FD2A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1EFB2C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28C5D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4EA4C2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AE274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DF197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88F4B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616182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A99A93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79B09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8E69D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9A60CDD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448A8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9A5F6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C30F6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F9ECB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FD5C28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775C77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EEF00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84BF9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BCB0D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5EAF4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45BAA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3B858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1778C5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4C18C5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52A19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74711C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329FE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30D02F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66EBD5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1953F1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4E3241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86845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F9912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2600A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03F24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EF093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251B87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EE045F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B9CA1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08C323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52206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98F5F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A8A00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AA1326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8FC49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0F37D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792C44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EC47E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46257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BA5F2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9A63A6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310FE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B4F96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89A9E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3BB6427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90B447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8E7C4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28BC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C37B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6F359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535F6A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9F4874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0A90A9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FF693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42E1E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630FD4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BC684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A13862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37D138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3CCAF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BB341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64334B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CFDA1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F1249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017E82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16667C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8534A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420055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A6D55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34AB4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47993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549A73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A5A8BC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D3B86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63AAB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5166D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8AA13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16AE2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02510CC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790658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2357F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3B3565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42A3E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D15AE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0340B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4B71A7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F4AC64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4F337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39D4E1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C010E67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367C9D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60239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51CDE7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618EE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35053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9F4DDD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8E933A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4A8AE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3DFC6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F57BB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35C3B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F7C04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D425A1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FF2370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75CBAC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1FF25F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54F3F9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A0208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AD8CE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B62C2D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0288BE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AE545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C5F4C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7A713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B8A51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6633F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073CBF4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990CEA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09A49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1D57F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81ADC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958C8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0F94E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65A69F5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1DA689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D9DA0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97454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32456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050D3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0CEFE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6863E8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BCCAA0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182AC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8A029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A40FC7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FB2BF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A2202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3255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975E15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491A47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9F2DFC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7F5735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3D1CC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3895E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1EE763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88D29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263F4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9136EF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EA01A7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0549C1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CE0C2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82145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05210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A0156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C8ED7E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B8D24A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B8186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E6126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D519D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66FCB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01960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A14381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5DA28C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D70AE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DF157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3F04B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18887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C0273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975F87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5BA882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32F2C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07A38C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046C2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58F3A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B6BA9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C96E32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7C0F04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1A72A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1B286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847DFB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C0BFD8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8E3D040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E1A81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F439AF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A55797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F2EA2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857B8E7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6D324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4F192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AC70A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291DD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B9B9F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753E955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D75AA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C19A7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DB70D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50077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366B9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6B5EC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64FD5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0BE550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F2E29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D84BC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42030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4CFA3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2BD68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381ABFF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0AC040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196E8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CEA0A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E45B1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7E36F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49DF3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6EFE5B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F89AC3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239BF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015CB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97EB7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10CB7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48885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8FC8A9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A33B40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1C1FA7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30CB3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008382C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6B62AA3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F01C8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EE35FB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171A3E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C252F9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30E189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2A66AAA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445AF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CF416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318A60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49A07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B6C2B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359AFC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00D9E19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80680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EC1C9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59F32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7A45E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DE1B1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F99013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CF24AD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D502C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32FF8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A6AF7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CA75F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4138D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A81D42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085D84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264FF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F52F3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CF146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9D5C4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37D52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247210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0F87596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BFD1A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6D457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6B18E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72C0F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8511B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C066DD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18AE7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53664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16FEC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3F0F3C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677C3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4FF9FB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BE7C41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2117F7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8962C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19051AC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9C1202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D65C8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F83F3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285DC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FB567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F0049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AAFF0C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93B8DF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F442D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2C1F5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4CED7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ED3A2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8F601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635489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E76DB0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B33F9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B9D97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42C4C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8F27D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7A9E3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17489D3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07C49DE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E2673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00E33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CCE6F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3FCFB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9AB8C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9D00A5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DC5EE8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365DD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BC349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72C0B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3AE44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AE704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5BCC50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D724F2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B2C53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CBDE0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80ACA" w14:textId="77777777" w:rsidR="00C156E8" w:rsidRDefault="00C156E8">
      <w:pPr>
        <w:spacing w:after="0"/>
      </w:pPr>
      <w:r>
        <w:separator/>
      </w:r>
    </w:p>
  </w:endnote>
  <w:endnote w:type="continuationSeparator" w:id="0">
    <w:p w14:paraId="1036C734" w14:textId="77777777" w:rsidR="00C156E8" w:rsidRDefault="00C156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17DC4" w14:textId="77777777" w:rsidR="00C156E8" w:rsidRDefault="00C156E8">
      <w:pPr>
        <w:spacing w:after="0"/>
      </w:pPr>
      <w:r>
        <w:separator/>
      </w:r>
    </w:p>
  </w:footnote>
  <w:footnote w:type="continuationSeparator" w:id="0">
    <w:p w14:paraId="5C274964" w14:textId="77777777" w:rsidR="00C156E8" w:rsidRDefault="00C156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A239F"/>
    <w:rsid w:val="001B01F9"/>
    <w:rsid w:val="001C41F9"/>
    <w:rsid w:val="002562E7"/>
    <w:rsid w:val="00262FE8"/>
    <w:rsid w:val="00285C1D"/>
    <w:rsid w:val="003327F5"/>
    <w:rsid w:val="00340CAF"/>
    <w:rsid w:val="003A7A88"/>
    <w:rsid w:val="003C0D41"/>
    <w:rsid w:val="003C15BA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2153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3213"/>
    <w:rsid w:val="00AA23D3"/>
    <w:rsid w:val="00AA3C50"/>
    <w:rsid w:val="00AE302A"/>
    <w:rsid w:val="00AE36BB"/>
    <w:rsid w:val="00B17070"/>
    <w:rsid w:val="00B37C7E"/>
    <w:rsid w:val="00B65B09"/>
    <w:rsid w:val="00B85583"/>
    <w:rsid w:val="00B9476B"/>
    <w:rsid w:val="00BC3952"/>
    <w:rsid w:val="00BE5AB8"/>
    <w:rsid w:val="00C156E8"/>
    <w:rsid w:val="00C203FD"/>
    <w:rsid w:val="00C44DFB"/>
    <w:rsid w:val="00C6519B"/>
    <w:rsid w:val="00C70F21"/>
    <w:rsid w:val="00C7354B"/>
    <w:rsid w:val="00C91F9B"/>
    <w:rsid w:val="00DC1A86"/>
    <w:rsid w:val="00DE32AC"/>
    <w:rsid w:val="00E1407A"/>
    <w:rsid w:val="00E318B9"/>
    <w:rsid w:val="00E50BDE"/>
    <w:rsid w:val="00E774CD"/>
    <w:rsid w:val="00E77E1D"/>
    <w:rsid w:val="00ED75B6"/>
    <w:rsid w:val="00EF1F0E"/>
    <w:rsid w:val="00F91390"/>
    <w:rsid w:val="00F93E3B"/>
    <w:rsid w:val="00FC0032"/>
    <w:rsid w:val="00FE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2020-04-30T21:51:00Z</dcterms:created>
  <dcterms:modified xsi:type="dcterms:W3CDTF">2020-04-30T21:51:00Z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