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60E4FC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62ED16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4EF145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7B6E2B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1835B4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57AC0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721754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67E12D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13A1E5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26D98B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6EAF32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49BF00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65C17E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3A3BCE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402210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1C6B7D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669EB0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541965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6886A0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07632A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3D1BBE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33F92B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696ABC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10A2E4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61F188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14FA32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5BEC3A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3B04A2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34E31C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7AFFAF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7889DC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76C46E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00E6DA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7DF2D3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15EDA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3E5F26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0D3508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375B4566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5A4D89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3DAFD9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12E7D2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4CA40F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60E099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214FE5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58D710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3F59A5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2C8024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14E575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6E07CB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70D3EB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0B91E7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0FBD71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025075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005D29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2ACF71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51B84D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4C3D08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1D8E1A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3B7AD8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1D6C4A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0F2F6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78BF8D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3087A3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3A4449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3FE903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05A09D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5E6329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417371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5801AC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6118E8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413AF1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7C9258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08BD04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24E762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59B0E1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53C9EC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3E5058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46F807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293137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0E10BE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5BCF48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61AD00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4B1958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588C72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1AE3DA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119D28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604A94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371827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126EA8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7A2751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646F09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7D9ECE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2F3A4D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3BC9B9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551AEA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435D80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7A3730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710786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5FD03D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159105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3273B1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4B2DCA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434DC7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77A495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4CA0C7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4BD7D7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0107A7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3BBF1A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76FF38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3A5251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187C19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556781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4CA9EA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753894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3CCA9E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287360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354448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56888A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751B09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0216DE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1351AD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62F23E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6F8A52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038EFF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3C88FD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553B4B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23628C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5A0D89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55C46E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30565C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539847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0BCC0C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754AC0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38523F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1FE877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28CBBD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14DC60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41FB92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43C342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31A709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3DDAC4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6C105F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423AFD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0C1890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5A32BD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5DA26A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37CC01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59C4EC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254CE3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1ED256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09C7D1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32E80E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726BFE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0B400D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78F96B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64ACF8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3640BD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64805F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5DF18E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464494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3A1B9D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0478B9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39B2C3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36A139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4B634A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65D2E3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555E31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0F50B2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79707D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006529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3C5474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155E68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1CD4E8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6DAA43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7E1650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631483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72E794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078E83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58BE73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34578E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4A6673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23FD27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1AF7FF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463A02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58091E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2568D9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13C760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5696E9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7D8600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30B124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27B5AC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626B69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407BEF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4D850F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017A90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764EA6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307E12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021CCF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0CE0B7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7DE0F6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7077C4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0EA268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2B6A30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5D3E83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7EAD78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68D998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217777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53FFA7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43582E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0E62D8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11326D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5EFE43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709FF8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1E5DDF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48C1B3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08C267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327CEB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6CB76B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6AD008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1DB22D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17FF15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03CF33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066A5E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4B57FB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4C7ADF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0CF1B8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71E65C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792531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68C607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6F040C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799C5C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6E5D8E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193481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73482C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1AA325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044F5D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2F9F4D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00E310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719856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28E3E8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721990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5E8D8F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2B9941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2DB784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11F03F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543D62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11D13F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6CB007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400CC7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6146C2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7B003D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3B47C0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46418E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3EE635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04867D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2F37D1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4A5B81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1CA4F8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0334D1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3BC34D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4F35EE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6AEBC8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303F6B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0CB29F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60FF54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4F52B5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03CE68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4D8444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57ED8C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D9E7D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322836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2A37D4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741169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1C5962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15DF49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19A219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67B479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7A3B09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3BE5EA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4C64C1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679B8A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43B6E6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7C63AB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2254FE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15977F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2F7745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769BDB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7113D2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55658C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40208D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5037BA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7685C4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1A400C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789DB6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20B657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01AC05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789231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464C31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487B0C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3DB7E9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0EEB80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320365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4A8566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73F10B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1931B2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3A3748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7BE8BA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67D07C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573C2C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573909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155C02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679E31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3FB41D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5E55D5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161DC7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75E1E3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33BFCF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6475CF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58B55B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26E2BA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191FD1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13FF27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488214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3F5194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88E89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574266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384D95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53EE73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394AF8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07300B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53DF8B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11275A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13B44B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3B4AB4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00FD4F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5A388A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7EAD2E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27CD74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3AC1EF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13CF27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6A52AA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229282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7DA026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13B2EF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1D7A9C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2A9C1C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17CFA8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4794CF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616292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341E14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300CB5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666371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47A01B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10CE71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3B150B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1F98AB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5E1CB8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7CBE26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54954B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3A6959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5FBD0D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532294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0EBF19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704960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6BE065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277D83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109A1A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6BC558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272B4A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568221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6A61B9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2C7C35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3CB7C3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1CFF9D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29A05B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26A94A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0CBF21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3AC1A1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521A85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1656B0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1621DE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583F24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340200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12FC0C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06D305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47BE36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6D129D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432616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1CC3E2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572829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6A4BD1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484304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711256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67E1D3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56E5C3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78093E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3DBBC1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2932F6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66FA7B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36BDFF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57FB94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3F1458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2FC177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003E68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452936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6A8075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08D2AC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0051ED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19BB82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13E4FC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4564A2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77B7DE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2A6A51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14A2A4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1FDF8E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534029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42F303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5BD503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2FD75E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44BE39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5BC15D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0E38BD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5C5D39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7D3268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77D873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741DEC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3123A4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14E2A1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5EBB64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572149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5AF4C4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7E1E6C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20D486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7AEEBB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2FE2CA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0EEFD3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0DC789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64F9E6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2C03B1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007DFA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2C7FC8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337EB1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7F0D4B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399F3C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26092F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61DCCA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F5ED4" w14:textId="77777777" w:rsidR="006A02E2" w:rsidRDefault="006A02E2">
      <w:pPr>
        <w:spacing w:after="0"/>
      </w:pPr>
      <w:r>
        <w:separator/>
      </w:r>
    </w:p>
  </w:endnote>
  <w:endnote w:type="continuationSeparator" w:id="0">
    <w:p w14:paraId="04A84F4E" w14:textId="77777777" w:rsidR="006A02E2" w:rsidRDefault="006A02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8204E" w14:textId="77777777" w:rsidR="006A02E2" w:rsidRDefault="006A02E2">
      <w:pPr>
        <w:spacing w:after="0"/>
      </w:pPr>
      <w:r>
        <w:separator/>
      </w:r>
    </w:p>
  </w:footnote>
  <w:footnote w:type="continuationSeparator" w:id="0">
    <w:p w14:paraId="7741A185" w14:textId="77777777" w:rsidR="006A02E2" w:rsidRDefault="006A02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71356"/>
    <w:rsid w:val="00072165"/>
    <w:rsid w:val="00081053"/>
    <w:rsid w:val="00097A25"/>
    <w:rsid w:val="000A386A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03D15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57451"/>
    <w:rsid w:val="00462EAD"/>
    <w:rsid w:val="0047429C"/>
    <w:rsid w:val="00475EC3"/>
    <w:rsid w:val="004A6170"/>
    <w:rsid w:val="004B2D3B"/>
    <w:rsid w:val="004D30BD"/>
    <w:rsid w:val="004F6AAC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A4D89"/>
    <w:rsid w:val="005B0653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A02E2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0251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2020-05-01T07:03:00Z</dcterms:created>
  <dcterms:modified xsi:type="dcterms:W3CDTF">2020-05-01T07:03:00Z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