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B1707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358C0451" w:rsidR="003E085C" w:rsidRDefault="003E085C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1A239F">
              <w:rPr>
                <w:noProof/>
                <w:color w:val="auto"/>
                <w:lang w:bidi="ru-RU"/>
              </w:rPr>
              <w:t>2025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314EE387" w:rsidR="00E50BDE" w:rsidRPr="00AE302A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2035C7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06433A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EA167B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186E60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404F9B7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5F1019A5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19B5F28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E47D6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0FE27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CE736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8F362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0E720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BC68ED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5B343A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B391F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EB9BB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E6C19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DB4E0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35908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0376B0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E908C0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C509A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F9007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7EF90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71A9B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153CA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A5BDF3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1D8913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05E10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42706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DB1F0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31CE6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0941A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9F4032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C0B108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B19E1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9179D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69E0F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41A6E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6829C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58824D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3AE8E1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4C9DF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F65B2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CE3BA9E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4E57BE6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05F692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081CB04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3F3951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184E8B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214D804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511B1D4B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3D822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47747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41B31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10A04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543AE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C4119D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10F26D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E6983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49C69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D0851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2F3F1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366D4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B229C0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8212E9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38A80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F3D6E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DCB16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93869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5959A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DCB7A5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643FDC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CD876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400EB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2C265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51235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E1F2E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F063B3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5EB410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C8BC9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30A23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0BB09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FF56D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8CCE1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8322E3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3811C0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C8A1B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5E805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0517524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3BC947A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B7E5B8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6D640D6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FF7014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58B686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0F26E870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C0453A2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F8B5B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9AC04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67CD7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8CF85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1A17A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694D5F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A6057E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5E8F63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E1DA9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13C6F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DDB1D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73F79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CF4008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944824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1B932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D4793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02E1E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8F251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5CFA2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D8C48F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FD8D67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CF593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74716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7FA5A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9412F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6FC1D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29F142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2BB617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22B43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22EE5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4E128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BC15D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2862D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A28928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6B3006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37478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493D8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52A7D3F2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1D034FF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4646DFC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3023206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96598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1111CBF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C8C6ADB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57720A16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478ADD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79CAB5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6CF47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329E19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07CCC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583F6BB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A491DB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132F06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D743C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0C6A74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59CD5A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5889FE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7EBED25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FFD399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3D289D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14AA9A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0B79E3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374293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CCC60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4B344B8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0180D2C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1B1439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69CEDA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1D17E96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6C8DE8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335CA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0051CAF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3F7B06C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6AF75A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87CD2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5010CB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58F7E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328157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F8A6DD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3D6C96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3C3B2D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04A54E3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37B6804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0BBDD0F1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1F87DF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559A91F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6CE0B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597F3F72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567D99F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24DBAEE8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4FFA63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410582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637AED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49E4EA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1746EE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5A2A048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24C182F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79E29F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1934AE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31BE4F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06D951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07966C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F0C7E3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6597C7F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1B13564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4C651E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3EB3F5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8CA97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530F94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1B1B89B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5DFDD04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7B9345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6B2145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16BD97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31DC66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3AF1D3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11BDE99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4AC589C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FBAB4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38466A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6C44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01C7B8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6535A6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034E0A8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107777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542210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3C6FB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9A60CDD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4448A8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19A5F6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0C30F6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3F9ECB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1FD5C28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1775C77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CEEF00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3841C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D10D2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7716CB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3A6F94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1A7ECB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3F284DB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1AE05D5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69ED26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2B59E1A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66A9ED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5DDC650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6FACF8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F4EB8E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ED2D0C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D2915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00268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297DC0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E2D32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7A2F47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1B21368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57A9A90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599836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27D7B6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391E89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2B99D8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53AD02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6450E30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3DB4722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4B066C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382AF1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0E7FF2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2312F3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0ECC46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1E35DED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040C66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3FC084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064366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3BB6427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490B447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48E7C4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6D428BC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2C37B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66F359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0535F6A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9F4874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37D9D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7836A3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227C00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2B7D65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0238D9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E71AA5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298A722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6D7C21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127193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00C04D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16E82E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3F1691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70A5D07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6E5CA9F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116732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4704D5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38E48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2159C3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42B7EA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05C19B1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4E4199E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135EFC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5BAFF4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098C23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66FA57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57D716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0E781E5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630478E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41ACCB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4AEDEB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3E6CA8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97A0B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52EFFF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CC5BA7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1B3D09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6A4B0D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87E42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C010E67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6367C9D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D60239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051CDE7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618EE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35053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9F4DDD0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18E933A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C58AF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41F46A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D0F08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89163C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0B8C64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6B39404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BE4237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2A8C57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0937BF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C6E7F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EE73F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B7D85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1F9C8CE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5DFC664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718A3C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2C4315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3E8210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1208AE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B92FF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0841098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5780E7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035845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74F21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0355D8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3ECAA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05A605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12AD431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42682EE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2EDD25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619774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054680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64B32A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00D9F8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760D2CC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1DAE9C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3E11E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75C329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6A40FC7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4FB2BF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1A2202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13255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6975E15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491A47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19F2DFC2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07F5735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5C7E35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742611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0FCD55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564093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652746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27944B0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391BF5E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E50FB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171A8E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9531F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5B674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E492A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03AB8CE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0D1ED6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7C9FA5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0CF3D1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0BC76A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2D98C1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7C2D49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6232EDE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98ED46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2975F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E458A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6A8E89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95FD6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0889D1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35CF8EA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99AF51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459EA0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707D5A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2D132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351EBF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6D2D20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62B786D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2A7BDF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7BF1156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1F464D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847DFB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3C0BFD8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28E3D040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4E1A81A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6F439AF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0A55797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3BF2EA2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6857B8E7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2436C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3C81D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78B996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1D677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4DC555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8A0098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25DB699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68BAC7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7C47F9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7C0C4C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7C2D6C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218416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4C591D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4DE1B84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E1CA2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18A32B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111B4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25F85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2137F6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1A415F1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05C689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38651A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B0A81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5493A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17AC2D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4374C5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575BA1D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1E9B9A7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62D0E0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2B96C8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3111E5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790E9F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47C6A3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3566DC0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564E2C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3147BC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18C9CC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6008382C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46B62AA3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3F01C8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3EE35FB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2171A3E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6C252F9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630E189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02A66AAA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2DA6E8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53863A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1A61E2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D1348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3EF03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2EB31F4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83ECCD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F46E7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1739BC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3B9734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1D54CF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2FA9AD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9E27CD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1B9A4ED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195487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163C54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3F4723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2AAFBF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0D2E5E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37ECEA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1424E7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7E53DC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1DE807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21BE3C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17FE1B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BCF2A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9B5AC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41D424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781BCC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07FEEF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BC51E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63832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00868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2E6C0EF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0EF06DE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D09E5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04D563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13F0F3C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5677C36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4FF9FB6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0BE7C41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2117F7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48962C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319051AC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29C12025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558D5B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007794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4E6D0B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358049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7EC317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40E8B67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2B81128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B293A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1C7E64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07A3EF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7DAE19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5A499B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2E3ACA3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6366408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F1C36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7397C8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095492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041BF7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2C019E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6855FE9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7C98FE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47474F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7DCC4C8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3BC312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14ACD4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7A5C5C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131A1A2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32D34E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52B8B9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0C7448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3359C2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62E8E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2F52B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0AF4F76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B43BE5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013789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EA28D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996E56">
      <w:pPr>
        <w:pStyle w:val="a5"/>
        <w:rPr>
          <w:noProof/>
          <w:color w:val="auto"/>
        </w:rPr>
      </w:pPr>
    </w:p>
    <w:sectPr w:rsidR="00F93E3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5091E" w14:textId="77777777" w:rsidR="00F4222E" w:rsidRDefault="00F4222E">
      <w:pPr>
        <w:spacing w:after="0"/>
      </w:pPr>
      <w:r>
        <w:separator/>
      </w:r>
    </w:p>
  </w:endnote>
  <w:endnote w:type="continuationSeparator" w:id="0">
    <w:p w14:paraId="5C1AB91E" w14:textId="77777777" w:rsidR="00F4222E" w:rsidRDefault="00F422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57065" w14:textId="77777777" w:rsidR="00F4222E" w:rsidRDefault="00F4222E">
      <w:pPr>
        <w:spacing w:after="0"/>
      </w:pPr>
      <w:r>
        <w:separator/>
      </w:r>
    </w:p>
  </w:footnote>
  <w:footnote w:type="continuationSeparator" w:id="0">
    <w:p w14:paraId="3BB4B73E" w14:textId="77777777" w:rsidR="00F4222E" w:rsidRDefault="00F422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A239F"/>
    <w:rsid w:val="001B01F9"/>
    <w:rsid w:val="001C41F9"/>
    <w:rsid w:val="002562E7"/>
    <w:rsid w:val="00262FE8"/>
    <w:rsid w:val="00285C1D"/>
    <w:rsid w:val="003327F5"/>
    <w:rsid w:val="00340CAF"/>
    <w:rsid w:val="003A7A88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2153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3213"/>
    <w:rsid w:val="00AA23D3"/>
    <w:rsid w:val="00AA3C50"/>
    <w:rsid w:val="00AE302A"/>
    <w:rsid w:val="00AE36BB"/>
    <w:rsid w:val="00B17070"/>
    <w:rsid w:val="00B37C7E"/>
    <w:rsid w:val="00B65B09"/>
    <w:rsid w:val="00B85583"/>
    <w:rsid w:val="00B9476B"/>
    <w:rsid w:val="00BC3952"/>
    <w:rsid w:val="00BE5AB8"/>
    <w:rsid w:val="00C203FD"/>
    <w:rsid w:val="00C44DFB"/>
    <w:rsid w:val="00C6519B"/>
    <w:rsid w:val="00C70F21"/>
    <w:rsid w:val="00C7354B"/>
    <w:rsid w:val="00C91F9B"/>
    <w:rsid w:val="00DC1A86"/>
    <w:rsid w:val="00DE32AC"/>
    <w:rsid w:val="00E1407A"/>
    <w:rsid w:val="00E318B9"/>
    <w:rsid w:val="00E50BDE"/>
    <w:rsid w:val="00E774CD"/>
    <w:rsid w:val="00E77E1D"/>
    <w:rsid w:val="00ED75B6"/>
    <w:rsid w:val="00EF1F0E"/>
    <w:rsid w:val="00F4222E"/>
    <w:rsid w:val="00F91390"/>
    <w:rsid w:val="00F93E3B"/>
    <w:rsid w:val="00FC0032"/>
    <w:rsid w:val="00FE1F7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2020-04-30T21:50:00Z</dcterms:created>
  <dcterms:modified xsi:type="dcterms:W3CDTF">2020-04-30T21:50:00Z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