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B17070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2BBD84EF" w:rsidR="003E085C" w:rsidRDefault="003E085C" w:rsidP="00E50BDE">
            <w:pPr>
              <w:pStyle w:val="ad"/>
              <w:jc w:val="center"/>
              <w:rPr>
                <w:noProof/>
                <w:color w:val="auto"/>
                <w:lang w:bidi="ru-RU"/>
              </w:rPr>
            </w:pPr>
            <w:r w:rsidRPr="00AE302A">
              <w:rPr>
                <w:noProof/>
                <w:color w:val="auto"/>
                <w:lang w:bidi="ru-RU"/>
              </w:rPr>
              <w:fldChar w:fldCharType="begin"/>
            </w:r>
            <w:r w:rsidRPr="00AE302A">
              <w:rPr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AE302A">
              <w:rPr>
                <w:noProof/>
                <w:color w:val="auto"/>
                <w:lang w:bidi="ru-RU"/>
              </w:rPr>
              <w:fldChar w:fldCharType="separate"/>
            </w:r>
            <w:r w:rsidR="00A53213">
              <w:rPr>
                <w:noProof/>
                <w:color w:val="auto"/>
                <w:lang w:bidi="ru-RU"/>
              </w:rPr>
              <w:t>2024</w:t>
            </w:r>
            <w:r w:rsidRPr="00AE302A">
              <w:rPr>
                <w:noProof/>
                <w:color w:val="auto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E50BDE" w14:paraId="79F6697B" w14:textId="77777777" w:rsidTr="00997268">
              <w:tc>
                <w:tcPr>
                  <w:tcW w:w="1666" w:type="pct"/>
                </w:tcPr>
                <w:p w14:paraId="1E763E4B" w14:textId="314EE387" w:rsidR="00E50BDE" w:rsidRPr="00AE302A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bookmarkStart w:id="2" w:name="_Hlk38821049"/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E50BDE" w:rsidRPr="00AE302A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2035C72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06433A0F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4EA167BD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186E602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404F9B75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5F1019A5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19B5F28D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12D2C3B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31E7A33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608672E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2FF9B4B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60E7D92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7E12FB99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72165151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2B3B5D4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072FE27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720DF62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16C921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604513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5FFF21B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77A584F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199220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55B3CC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1877B1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2FB9A0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09BE8CB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230EAE3D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5F0C371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2832B90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0F49A1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72C846B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135160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DADE08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4C0A37F1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0B01378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364B9F1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45D3A1F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0D714E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17DBC01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F9D7B4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1521A249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5323809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620811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02EE704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2CE3BA9E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4E57BE6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05F69225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081CB04E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23F39514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2184E8BC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214D804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511B1D4B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411EEF4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0050B36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01BB99A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1FE43AB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588985C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27E9EF0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39B9AAD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49F643C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3252CE5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105FAAC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767546C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49F7B72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0F90908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444F0901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0E139DF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2EBC6BD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7130050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0C971D9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4D4A627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4370075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0233E27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0DD8AAD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5FBF88F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7552849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4F258A7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65E6694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5D6ABA6D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37EBC80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5B2D2B7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5EE6EC5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70F5D90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722970D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0273AAA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0E0487D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699EC4D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4455F6F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3A9F87D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05175248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MARCO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3BC947A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4B7E5B85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6D640D6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FF70144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158B6867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0F26E870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5C0453A2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3AE770E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4FC22D9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2CC3B26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56C84C0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21DC40E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02CDB66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6A97C4E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2150E2A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2392913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63C5707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1DA756B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631E03C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24C888A1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5A0EE73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3A828F5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46067B6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48B2D24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5146282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2C6DDE8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23C4299F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673A31F1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57B9C4F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1BC1114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5760916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5A23F95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40D899E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7A324F8D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0DEBAEF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1CD85E7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1EAFF5C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4C8E1B9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6DF3D0C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6F3B347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37EF19E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16EB15F1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16247A8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390AB72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3808ABFD" w14:textId="77777777" w:rsidTr="00997268">
              <w:tc>
                <w:tcPr>
                  <w:tcW w:w="1666" w:type="pct"/>
                </w:tcPr>
                <w:p w14:paraId="7D399169" w14:textId="52A7D3F2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1D034FF7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4646DFC4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3023206B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965980F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1111CBF6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0C8C6ADB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57720A16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76F5A39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48B1116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6766726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2B96CE0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7C0BF32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77C3FF5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51050A4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5593847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445FE16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14CAC3F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6E814BC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601BEA2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4C135BA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1563FAFF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2B83000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6C86C0C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21A98B0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5D4BA28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48AA987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6431619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3BED3DC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17459D4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2C0367D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3BA70DA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51A5D7D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31575EA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7BA22709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72286D6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77E81A3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3F0B4D8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742FD1F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39115BC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2439CD4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1429638D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77F8CB01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46D8A02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50BF45C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037B6804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0BBDD0F1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1F87DF25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559A91FD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6CE0B52B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597F3F72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567D99F3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24DBAEE8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4496649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5E91F3F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325A6D0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278A0E7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42705C9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0A413E0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4F734AB9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31DC750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22F5A25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189072C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31C646D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051F588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321DBBFF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61C644C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0A39BCD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7487629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2404411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5809009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2009F65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352351A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3616838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2BC0DD2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4CD94C2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197EABE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4AADAD8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662869E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0FFD52C1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6873D5B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41E85D2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3C7C552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1BEA5BB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70F47F6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47653E8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7781980D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17C4534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7DC9C7D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79EC7C2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59A60CDD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4448A826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19A5F6E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0C30F6AB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3F9ECB2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1FD5C287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1775C77F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CEEF003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2F9DA18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3C69790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65AB58F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78127E0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787367B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3BD6C49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2699B36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2412387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1BE18FF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6F1EB67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45E9E4A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6FB7661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2B6E43A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7FB15F4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252C8D4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09B2D85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1310A72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3257A5B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285882B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6ACF431F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6B58287F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6C41D03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559C41B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1968508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06FC0E7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5AF2357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500731C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1B4D664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5A161DD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6CCF119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023DBF3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23D28F4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1B87798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5A3F5D9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2A36852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11AC9EE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6AB8D99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5ABCB9D1" w14:textId="77777777" w:rsidTr="00997268">
              <w:tc>
                <w:tcPr>
                  <w:tcW w:w="1666" w:type="pct"/>
                </w:tcPr>
                <w:p w14:paraId="3FBAEAFE" w14:textId="3BB64276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490B4476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48E7C4E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6D428BC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62C37B5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66F3598F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0535F6AD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9F4874D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3B287D2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7C9DB11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4D78E05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210172A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71D9E8E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7354A3B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5CE20F3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1E42363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0583B82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7A3AD84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66BD86E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3CF6093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439D375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014D330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03A95A5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0203577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525C082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5FC985E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6810CD4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5D74D63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7B0C132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707CD19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077E400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2A40CEE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26C0295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5A188BD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4D565DA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6F5C79CD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341BA36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3137C54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644B30C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75AD21A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25043F8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394E9EF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2419E25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21EBC26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1EE3912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2C010E67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6367C9D7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2D60239E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051CDE7D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618EE26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3505325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29F4DDD0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18E933AF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3E085C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7C071A7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5C39331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4F74751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3AB9DE7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593494A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5AE5EF7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7A8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1066B46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09CAFBE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736DD35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0C14515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5115DEC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2C6B8E8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00C54E09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7D21845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3D85E82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60A1F0E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24DDB94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0B22CC9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59C24E2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30279F0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18A690D1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4828487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3B1866C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387268D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0517B6A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4080561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7889C50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7FDE8D8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66063EB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7F8E3E4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588ED01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1BEDD7E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18778C9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0850475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15D98EB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20E0AF1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795A24E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6A40FC78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4FB2BFAB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1A22028F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1325552B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6975E154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491A47C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19F2DFC2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07F57351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0C75332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3E405CF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58AAEB1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46E874B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2E700B0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38C8901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0BE86F3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28E4E6F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3D40545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64AD1F8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52087D5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531AEF5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611ABA1F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4DE0A71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5F9AC0D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14D93DE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5D3E6E3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1C841EC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0C9787D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42287A2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74591DB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52A9383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41B0F67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2A8C61F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354EDFC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6EAF049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5D94AC1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180B9C7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3751CA8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504618F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357A57A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24B9B37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4479A1A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19F5C13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4132DCA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356251B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549D798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405FBD6D" w14:textId="77777777" w:rsidTr="00997268">
              <w:tc>
                <w:tcPr>
                  <w:tcW w:w="1666" w:type="pct"/>
                </w:tcPr>
                <w:p w14:paraId="153179A5" w14:textId="7847DFB8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3C0BFD8E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28E3D040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4E1A81A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6F439AF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0A557974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3BF2EA2F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6857B8E7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27EBE9A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3E90C59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696EBBC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3E1531C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23638E2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25FAA6E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2D4F0D1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6D3FC12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01BA883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1A39AE3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7C1FBEE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17AF85C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4740849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22745EC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0374D64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06C3A8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18979B9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3480904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68A09B5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47AF4CC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4E174651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6544B7F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5027748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2346756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493CA33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507B06D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41965EA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403E855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4657131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735D367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05CF84F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38E8E54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2C08AAE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437FC06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798E87F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4D295AD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0E59084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6008382C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46B62AA3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3F01C85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3EE35FB6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2171A3EE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6C252F9C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630E1891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02A66AAA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31D367D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0C7E4CF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485477E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43504DD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32A2610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1EF0AF8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02E4A5C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06C2C7B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5C6F5DD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72DA5FF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0F53C1E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069F3D1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7248CED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597293E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31EE8B0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2A5546B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696584D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77DDD16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16E8E04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19F50B21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0E8FFAA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4AF30A5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79C220F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4C75BE1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11484DA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5131F78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7224C89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54C8004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1EB3028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29E66F3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080C801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3BF9D10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5673573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4CDCAF8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4CD5402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741512F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4DC8D33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13F0F3C6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5677C36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4FF9FB6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0BE7C41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2117F77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48962C0F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319051AC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29C12025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4AD106D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0488990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1CF9D14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33A3405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02F1915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0E63402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651E19D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773FA69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4380501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6C35A4C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3738B8F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6C1452A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2CDE6D7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2770BB1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2D22C49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7AE2C04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3304910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10894B8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3DB4AEB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0FD7F891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008935B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1CDEC7A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1A00A6F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218D283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215A533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5B3BE07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6FA209A9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26935381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7AE1900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683DFBC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3095F8B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53B015F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653DAAC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2843BB7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7A8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7A8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37E70A6F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2FDD794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1161C75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E50BDE" w:rsidRDefault="00E50BDE" w:rsidP="00E50BDE">
            <w:pPr>
              <w:pStyle w:val="ad"/>
              <w:jc w:val="center"/>
              <w:rPr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Default="00F93E3B" w:rsidP="00996E56">
      <w:pPr>
        <w:pStyle w:val="a5"/>
        <w:rPr>
          <w:noProof/>
          <w:color w:val="auto"/>
        </w:rPr>
      </w:pPr>
    </w:p>
    <w:sectPr w:rsidR="00F93E3B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E60B74" w14:textId="77777777" w:rsidR="00F3644B" w:rsidRDefault="00F3644B">
      <w:pPr>
        <w:spacing w:after="0"/>
      </w:pPr>
      <w:r>
        <w:separator/>
      </w:r>
    </w:p>
  </w:endnote>
  <w:endnote w:type="continuationSeparator" w:id="0">
    <w:p w14:paraId="3B2F068C" w14:textId="77777777" w:rsidR="00F3644B" w:rsidRDefault="00F364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450E56" w14:textId="77777777" w:rsidR="00F3644B" w:rsidRDefault="00F3644B">
      <w:pPr>
        <w:spacing w:after="0"/>
      </w:pPr>
      <w:r>
        <w:separator/>
      </w:r>
    </w:p>
  </w:footnote>
  <w:footnote w:type="continuationSeparator" w:id="0">
    <w:p w14:paraId="60279A38" w14:textId="77777777" w:rsidR="00F3644B" w:rsidRDefault="00F3644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562E7"/>
    <w:rsid w:val="00262FE8"/>
    <w:rsid w:val="00285C1D"/>
    <w:rsid w:val="003327F5"/>
    <w:rsid w:val="00340CAF"/>
    <w:rsid w:val="003A7A88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F513E"/>
    <w:rsid w:val="007C0139"/>
    <w:rsid w:val="007D45A1"/>
    <w:rsid w:val="007F564D"/>
    <w:rsid w:val="00821532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53213"/>
    <w:rsid w:val="00AA23D3"/>
    <w:rsid w:val="00AA3C50"/>
    <w:rsid w:val="00AE302A"/>
    <w:rsid w:val="00AE36BB"/>
    <w:rsid w:val="00B17070"/>
    <w:rsid w:val="00B37C7E"/>
    <w:rsid w:val="00B65B09"/>
    <w:rsid w:val="00B85583"/>
    <w:rsid w:val="00B9476B"/>
    <w:rsid w:val="00BC3952"/>
    <w:rsid w:val="00BE5AB8"/>
    <w:rsid w:val="00C203FD"/>
    <w:rsid w:val="00C44DFB"/>
    <w:rsid w:val="00C6519B"/>
    <w:rsid w:val="00C70F21"/>
    <w:rsid w:val="00C7354B"/>
    <w:rsid w:val="00C91F9B"/>
    <w:rsid w:val="00DC1A86"/>
    <w:rsid w:val="00DE32AC"/>
    <w:rsid w:val="00E1407A"/>
    <w:rsid w:val="00E318B9"/>
    <w:rsid w:val="00E50BDE"/>
    <w:rsid w:val="00E774CD"/>
    <w:rsid w:val="00E77E1D"/>
    <w:rsid w:val="00ED75B6"/>
    <w:rsid w:val="00EF1F0E"/>
    <w:rsid w:val="00F3644B"/>
    <w:rsid w:val="00F91390"/>
    <w:rsid w:val="00F93E3B"/>
    <w:rsid w:val="00FC0032"/>
    <w:rsid w:val="00FE1F7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3415</Words>
  <Characters>19471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2020-04-30T21:50:00Z</dcterms:created>
  <dcterms:modified xsi:type="dcterms:W3CDTF">2020-04-30T21:50:00Z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