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2E04B" w14:textId="4E829D5F" w:rsidR="00B330CA" w:rsidRPr="00F556A8" w:rsidRDefault="00B330CA" w:rsidP="00EE5F59">
      <w:pPr>
        <w:pStyle w:val="a5"/>
        <w:shd w:val="clear" w:color="auto" w:fill="FFFFFF" w:themeFill="background1"/>
        <w:rPr>
          <w:rFonts w:ascii="Century Gothic" w:eastAsia="Neznaika na Lune" w:hAnsi="Century Gothic" w:cs="Neznaika na Lune"/>
          <w:noProof/>
          <w:color w:val="auto"/>
          <w:sz w:val="16"/>
          <w:szCs w:val="16"/>
        </w:rPr>
      </w:pPr>
      <w:bookmarkStart w:id="0" w:name="_GoBack"/>
      <w:bookmarkEnd w:id="0"/>
    </w:p>
    <w:p w14:paraId="0E05A217" w14:textId="77777777" w:rsidR="006D1DD8" w:rsidRPr="006D1DD8" w:rsidRDefault="006D1DD8" w:rsidP="00B330CA">
      <w:pPr>
        <w:pStyle w:val="ad"/>
        <w:shd w:val="clear" w:color="auto" w:fill="FFFFFF" w:themeFill="background1"/>
        <w:jc w:val="center"/>
        <w:rPr>
          <w:rFonts w:ascii="Century Gothic" w:eastAsia="Neznaika na Lune" w:hAnsi="Century Gothic" w:cs="Neznaika na Lune"/>
          <w:noProof/>
          <w:color w:val="auto"/>
          <w:sz w:val="10"/>
          <w:szCs w:val="10"/>
          <w:lang w:val="en-US" w:bidi="ru-RU"/>
        </w:rPr>
      </w:pPr>
    </w:p>
    <w:p w14:paraId="03DC2B91" w14:textId="30801C4A" w:rsidR="00B330CA" w:rsidRPr="00F556A8" w:rsidRDefault="00B330CA" w:rsidP="00EE5F59">
      <w:pPr>
        <w:pStyle w:val="a5"/>
        <w:shd w:val="clear" w:color="auto" w:fill="FFFFFF" w:themeFill="background1"/>
        <w:rPr>
          <w:rFonts w:ascii="Century Gothic" w:eastAsia="Neznaika na Lune" w:hAnsi="Century Gothic" w:cs="Neznaika na Lune"/>
          <w:noProof/>
          <w:color w:val="auto"/>
          <w:sz w:val="2"/>
          <w:szCs w:val="2"/>
        </w:rPr>
      </w:pPr>
    </w:p>
    <w:tbl>
      <w:tblPr>
        <w:tblStyle w:val="ae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6"/>
        <w:gridCol w:w="5233"/>
        <w:gridCol w:w="2617"/>
      </w:tblGrid>
      <w:tr w:rsidR="00127F13" w:rsidRPr="00F556A8" w14:paraId="4A69E2D7" w14:textId="792F5BEF" w:rsidTr="00127F13">
        <w:trPr>
          <w:trHeight w:val="2303"/>
        </w:trPr>
        <w:tc>
          <w:tcPr>
            <w:tcW w:w="1250" w:type="pct"/>
            <w:vAlign w:val="center"/>
          </w:tcPr>
          <w:p w14:paraId="7646F5F0" w14:textId="1C45F518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bookmarkStart w:id="1" w:name="_Hlk38821049"/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JANEIRO</w:t>
            </w:r>
          </w:p>
          <w:tbl>
            <w:tblPr>
              <w:tblStyle w:val="CalendarTable"/>
              <w:tblW w:w="5000" w:type="pct"/>
              <w:jc w:val="center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9"/>
              <w:gridCol w:w="318"/>
              <w:gridCol w:w="384"/>
              <w:gridCol w:w="318"/>
              <w:gridCol w:w="318"/>
              <w:gridCol w:w="386"/>
              <w:gridCol w:w="389"/>
            </w:tblGrid>
            <w:tr w:rsidR="00127F13" w:rsidRPr="00F556A8" w14:paraId="003B5D74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1B55E91B" w14:textId="7C126D4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9DC8075" w14:textId="64E43D9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2B38E591" w14:textId="74831EE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0CBB614" w14:textId="2D65CAC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62150544" w14:textId="2AE2C17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5B77E009" w14:textId="4D3B87A6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0DAAD69" w14:textId="7599DF3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25E83B64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007CE97C" w14:textId="43898D9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5315F252" w14:textId="7D644FB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0BFE0574" w14:textId="19A8DB8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2B23DAC7" w14:textId="0F99D6E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98CE182" w14:textId="4125AB5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4CB3EA34" w14:textId="74358C0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D2CACA7" w14:textId="135A360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A0ABF6A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593B320F" w14:textId="121316E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EFC5545" w14:textId="3313ECC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41602084" w14:textId="4CD9938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FCC49BD" w14:textId="31C525B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7B358CB5" w14:textId="0D02D50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5063ECAC" w14:textId="1A8C286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47B5223" w14:textId="68BCCEA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0708EE1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795E0FE9" w14:textId="7F05729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289545A6" w14:textId="0DD5E18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019DA948" w14:textId="7FB4999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873D692" w14:textId="1E1307F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2EFB6759" w14:textId="2B19C6E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7DB88B2C" w14:textId="790D2FD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2BC00445" w14:textId="75E062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7E8D459" w14:textId="77777777" w:rsidTr="00081053">
              <w:trPr>
                <w:trHeight w:val="227"/>
                <w:jc w:val="center"/>
              </w:trPr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79260FF9" w14:textId="5DB4D8C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443FB32D" w14:textId="2144BB0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shd w:val="clear" w:color="auto" w:fill="FFFFFF" w:themeFill="background1"/>
                  <w:vAlign w:val="center"/>
                </w:tcPr>
                <w:p w14:paraId="5AC9A421" w14:textId="0C3C33F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04AA7D94" w14:textId="21E45D7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shd w:val="clear" w:color="auto" w:fill="FFFFFF" w:themeFill="background1"/>
                  <w:vAlign w:val="center"/>
                </w:tcPr>
                <w:p w14:paraId="1BA04659" w14:textId="3C6D1CE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shd w:val="clear" w:color="auto" w:fill="FFFFFF" w:themeFill="background1"/>
                  <w:vAlign w:val="center"/>
                </w:tcPr>
                <w:p w14:paraId="6EB784EB" w14:textId="56CE3CF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shd w:val="clear" w:color="auto" w:fill="FFFFFF" w:themeFill="background1"/>
                  <w:vAlign w:val="center"/>
                </w:tcPr>
                <w:p w14:paraId="11731B3E" w14:textId="7D6CFC5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CFBA99C" w14:textId="77777777" w:rsidTr="00127F13">
              <w:trPr>
                <w:trHeight w:val="227"/>
                <w:jc w:val="center"/>
              </w:trPr>
              <w:tc>
                <w:tcPr>
                  <w:tcW w:w="77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26FE00" w14:textId="5504847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EB0B29" w14:textId="18AD67C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817F079" w14:textId="3C78C95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711DDB" w14:textId="59E4F51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3935AD6" w14:textId="6F58837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1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109C62" w14:textId="17F54C5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7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4C30DF" w14:textId="65CEE87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9E065D1" w14:textId="77777777" w:rsidTr="00127F13">
              <w:trPr>
                <w:trHeight w:val="227"/>
                <w:jc w:val="center"/>
              </w:trPr>
              <w:tc>
                <w:tcPr>
                  <w:tcW w:w="77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DA6B445" w14:textId="0C994C2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63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5E7270" w14:textId="5B09CD1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6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59157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3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98795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63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7346EE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71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2751A4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7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7F40A9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bookmarkEnd w:id="1"/>
          </w:tbl>
          <w:p w14:paraId="07B70FA8" w14:textId="77777777" w:rsidR="00127F13" w:rsidRPr="00F556A8" w:rsidRDefault="00127F13" w:rsidP="00B330CA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  <w:lang w:bidi="ru-RU"/>
              </w:rPr>
            </w:pPr>
          </w:p>
        </w:tc>
        <w:tc>
          <w:tcPr>
            <w:tcW w:w="2500" w:type="pct"/>
            <w:vAlign w:val="center"/>
          </w:tcPr>
          <w:p w14:paraId="5E0A73FF" w14:textId="07BC29B0" w:rsidR="00127F13" w:rsidRPr="00127F13" w:rsidRDefault="00127F13" w:rsidP="00127F13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</w:pP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fldChar w:fldCharType="begin"/>
            </w: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instrText xml:space="preserve"> DOCVARIABLE  MonthStart1 \@  yyyy   \* MERGEFORMAT </w:instrText>
            </w: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fldChar w:fldCharType="separate"/>
            </w:r>
            <w:r w:rsidR="005B065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t>2023</w:t>
            </w:r>
            <w:r w:rsidRPr="00127F13">
              <w:rPr>
                <w:rFonts w:ascii="Century Gothic" w:eastAsia="Neznaika na Lune" w:hAnsi="Century Gothic" w:cs="Neznaika na Lune"/>
                <w:noProof/>
                <w:color w:val="auto"/>
                <w:sz w:val="144"/>
                <w:szCs w:val="144"/>
                <w:lang w:bidi="ru-RU"/>
              </w:rPr>
              <w:fldChar w:fldCharType="end"/>
            </w:r>
          </w:p>
          <w:p w14:paraId="4F855DBC" w14:textId="1B909842" w:rsidR="00127F13" w:rsidRPr="00F556A8" w:rsidRDefault="00127F13" w:rsidP="00B330CA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53D80EA0" w14:textId="092CED68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JULHO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7C31A35C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22B5ED30" w14:textId="5927B44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85914D8" w14:textId="1AF3B5D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81641B" w14:textId="64677E0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AEA3E25" w14:textId="5F1B80C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75EDF38" w14:textId="68D4FD0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DA62FA5" w14:textId="6F34C13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B7ED802" w14:textId="7122FC7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73D0CCC1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1754EA26" w14:textId="491B0B7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2FA772AC" w14:textId="0E86473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45E6F32C" w14:textId="571972C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480BABC9" w14:textId="2ABD2BC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02CA1ED5" w14:textId="0E36B62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1F0D7892" w14:textId="70DE829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62D72C71" w14:textId="4F40CEA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02BA77C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2C4C02EC" w14:textId="7F172C6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7B18E67B" w14:textId="69A8762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054EF938" w14:textId="1A2CDA4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41BB88A0" w14:textId="4369BD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52752D34" w14:textId="235B625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7453FDE0" w14:textId="38FD167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553F8059" w14:textId="25B3662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C129D88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25C4E8A9" w14:textId="715838F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0E1E601C" w14:textId="5896536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3E59C353" w14:textId="3A0F3CC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14A726FD" w14:textId="618BB08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6B8F7799" w14:textId="6227D90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79EC118E" w14:textId="0C72D07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706A60DB" w14:textId="4AFEC4C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54A3EF1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</w:tcPr>
                <w:p w14:paraId="31323A81" w14:textId="043805A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6EFB475E" w14:textId="577FD32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38EDDF8E" w14:textId="3F1E0F0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18A60E8C" w14:textId="04D5A5F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3588E109" w14:textId="23A6A34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</w:tcPr>
                <w:p w14:paraId="5F2DD761" w14:textId="6E5744E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</w:tcPr>
                <w:p w14:paraId="7CAC9E85" w14:textId="4C80CBA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F852296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0C5D6950" w14:textId="301C68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769DD9A8" w14:textId="2D53D17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0B3F9B2" w14:textId="30D29A0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37ED84A" w14:textId="63ABA27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43C5252" w14:textId="4DA9BB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92ED98C" w14:textId="5D9F538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555CADD2" w14:textId="09FA8B6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149673B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18CB168" w14:textId="511CC73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5D7E9F3F" w14:textId="5571BC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5DB0242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4966E393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0B35533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7C67CDD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34B0E4E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E6D77D" w14:textId="77777777" w:rsidR="00127F13" w:rsidRPr="00F556A8" w:rsidRDefault="00127F13" w:rsidP="00B330CA">
            <w:pPr>
              <w:pStyle w:val="ad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  <w:lang w:bidi="ru-RU"/>
              </w:rPr>
            </w:pPr>
          </w:p>
        </w:tc>
      </w:tr>
      <w:tr w:rsidR="00127F13" w:rsidRPr="00F556A8" w14:paraId="3551049D" w14:textId="3AE58D09" w:rsidTr="00127F13">
        <w:trPr>
          <w:trHeight w:val="2303"/>
        </w:trPr>
        <w:tc>
          <w:tcPr>
            <w:tcW w:w="1250" w:type="pct"/>
            <w:vAlign w:val="center"/>
          </w:tcPr>
          <w:p w14:paraId="0EBEAD0A" w14:textId="01A2CB7C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FEVEREIRO</w:t>
            </w:r>
          </w:p>
          <w:tbl>
            <w:tblPr>
              <w:tblStyle w:val="CalendarTable"/>
              <w:tblW w:w="4992" w:type="pct"/>
              <w:jc w:val="center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31B7849D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401164D" w14:textId="19B6AF7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8C14E41" w14:textId="2508A12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AE3FBFD" w14:textId="4E77664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746F3CD" w14:textId="4F7E7D7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03BF9C" w14:textId="76603DD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2DAB018" w14:textId="48A03E5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AA25C31" w14:textId="22702C1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0577818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8675971" w14:textId="2C0A1D3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DF3F28" w14:textId="0096DC5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86CC15" w14:textId="019C4CC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500058" w14:textId="66F5C4D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02A0B16" w14:textId="1E7C757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7F7F9AC" w14:textId="32F7B88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F321B8B" w14:textId="6D01158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7027FB4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6A6E6F8" w14:textId="0C15A56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BF77F0E" w14:textId="253FD6C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D1FE7A" w14:textId="513BA7F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31C3F40" w14:textId="5BC81E1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DB3452D" w14:textId="167D3BE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71C1C3" w14:textId="7D076C1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4233DB1" w14:textId="7960B43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624498B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5E9CC0B" w14:textId="38DF0E8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545AFEB" w14:textId="7E6A558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D7A8FC1" w14:textId="70E34DC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E9C098" w14:textId="0DC7B83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F8E6D1F" w14:textId="71DACF5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5FD194C" w14:textId="17DD2B2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9C06D0C" w14:textId="57F342F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7F86B9A" w14:textId="77777777" w:rsidTr="00081053">
              <w:trPr>
                <w:trHeight w:val="227"/>
                <w:jc w:val="center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926075B" w14:textId="570ED23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F4E7D5" w14:textId="65FBC77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6E8B94" w14:textId="6E17753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3ED8542" w14:textId="5275FD5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A1DFC4E" w14:textId="0A3F600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B65398B" w14:textId="60A9F8B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55D50FB" w14:textId="50812D8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A1DF3E0" w14:textId="77777777" w:rsidTr="00127F13">
              <w:trPr>
                <w:trHeight w:val="227"/>
                <w:jc w:val="center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044B22F" w14:textId="2BEFE8A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6749A99" w14:textId="7E7E726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25BE481" w14:textId="6ABE978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A5A0BB2" w14:textId="0DA412A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B7F759D" w14:textId="5F17669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3D012F3" w14:textId="2AFBEBC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73EB7D" w14:textId="008BA32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166E3AF" w14:textId="77777777" w:rsidTr="00127F13">
              <w:trPr>
                <w:trHeight w:val="227"/>
                <w:jc w:val="center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A21AD92" w14:textId="3740EB5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0C81AB" w14:textId="03BF213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!A12 Is Not In Table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D76FD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6EA421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3F6C5B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D0C21B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576960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5B30415F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 w:val="restart"/>
            <w:vAlign w:val="center"/>
          </w:tcPr>
          <w:tbl>
            <w:tblPr>
              <w:tblStyle w:val="ae"/>
              <w:tblW w:w="4500" w:type="pct"/>
              <w:jc w:val="center"/>
              <w:tblBorders>
                <w:top w:val="single" w:sz="4" w:space="0" w:color="auto"/>
                <w:bottom w:val="single" w:sz="4" w:space="0" w:color="auto"/>
                <w:insideH w:val="dotted" w:sz="6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07"/>
            </w:tblGrid>
            <w:tr w:rsidR="00127F13" w14:paraId="69FFC32A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5402CB3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56938CD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3EF10EE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845C874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0B4EF1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3C85C37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8280EB1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B22C4F8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886817F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FA2286B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FEB4425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10C1C52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AF556B4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13C0DB05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8A742F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1782C68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23B8C0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A685EBA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FAFE81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5F304A8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E56E09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6E6C02A0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BCD4F67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61C39FE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E797F7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0591807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F17D527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E632839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3B8AA1F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2758D87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9E788BC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146DF1E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EB42D9E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88D91C0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26A716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676A3BE2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11E6DE1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E5C0F54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394CBD3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666D46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AC86F6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8EE80C3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103C6C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CCE1E62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F28D70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EA38F3C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2E24CA8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78508CD4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6DEB19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8C4576D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005F080C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063BDB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9208A3A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1A06D193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1732FC54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C25CF0F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8B17D6F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AA1199B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42F7771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07A11BCA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F70DB7C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4CAD336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6B8051B1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1E38BDBB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8A6B34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F931D46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6957AC2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257A8E33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250755FD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4BCE265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1372689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5B033081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B26CFE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07A35B55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5CB43007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  <w:tr w:rsidR="00127F13" w14:paraId="3C4D28E6" w14:textId="77777777" w:rsidTr="00127F13">
              <w:trPr>
                <w:trHeight w:val="284"/>
                <w:jc w:val="center"/>
              </w:trPr>
              <w:tc>
                <w:tcPr>
                  <w:tcW w:w="5000" w:type="pct"/>
                </w:tcPr>
                <w:p w14:paraId="371F069B" w14:textId="77777777" w:rsidR="00127F13" w:rsidRDefault="00127F13" w:rsidP="00EE5F59">
                  <w:pPr>
                    <w:pStyle w:val="a5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548CF99" w14:textId="14E064D2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2CB974DD" w14:textId="5B8337DA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AGOSTO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1462069A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1C4FA98" w14:textId="29E7781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CCE732B" w14:textId="1D22698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72527F6" w14:textId="4B37584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77B056C" w14:textId="1CB26A0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8BE037" w14:textId="4870E7F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2591F9" w14:textId="039A1B4F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65DB7D3" w14:textId="10D5474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126E1D1E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FA3F978" w14:textId="65F0B8F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A63AED" w14:textId="6513130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42F50C5" w14:textId="1C773D6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63A51A9" w14:textId="01FB94C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65B8DCC" w14:textId="3D155F4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5B96F0" w14:textId="5806F61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1BA4821" w14:textId="4684894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MonthStart8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FF85B1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55FB695" w14:textId="45126B2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3EC2BD2" w14:textId="6CC240C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65A123E" w14:textId="44EE39D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87AD77F" w14:textId="1596C1B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BAA1076" w14:textId="44A2928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4632F1" w14:textId="3218E9A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E1D2A9B" w14:textId="0B56C4B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A5E912E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5CB78F0" w14:textId="163FC24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9EB8B7E" w14:textId="0F31140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5347B9" w14:textId="684B718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1F37413" w14:textId="45ADF76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3B8DE17" w14:textId="44A7267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2CBC05" w14:textId="34056AC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5D35F756" w14:textId="54FD274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FB8780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8F483FB" w14:textId="0AC0DA7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777E7CE" w14:textId="0343085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E04CFCF" w14:textId="7355EC4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9A50959" w14:textId="5F668FC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B646A4F" w14:textId="0D8FD83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64F1D69" w14:textId="7579989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4280E46" w14:textId="2355F9B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B287C25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E2AF31" w14:textId="38ADB08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D67B92C" w14:textId="6567F72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F37CD0A" w14:textId="4B461A6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C1BC71" w14:textId="5FCDED2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6723A6" w14:textId="26287C7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0CF8705" w14:textId="1DC19CB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7BC459" w14:textId="5D47DAF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88BA3B7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B2F9445" w14:textId="0871607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580C95" w14:textId="5A12027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MonthEnd8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E7911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DB5D47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3A5443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63670B6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18EA638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136055B5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5BF51B49" w14:textId="71C4C682" w:rsidTr="00127F13">
        <w:trPr>
          <w:trHeight w:val="2303"/>
        </w:trPr>
        <w:tc>
          <w:tcPr>
            <w:tcW w:w="1250" w:type="pct"/>
            <w:vAlign w:val="center"/>
          </w:tcPr>
          <w:p w14:paraId="6E36DF11" w14:textId="0596EB9C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MARCO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4120548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A189406" w14:textId="548263DA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BF385F8" w14:textId="6517804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8674220" w14:textId="2209A48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60A6F4" w14:textId="452A66FF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2F1DCF8" w14:textId="7AD3517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3B6F987" w14:textId="56E93F3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D8F64F1" w14:textId="043AE2E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110028A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057BD3A" w14:textId="3D74033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03090E" w14:textId="7CB0CC2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C7F0D4B" w14:textId="03B1D19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12DBA5A" w14:textId="77819D8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253132C" w14:textId="705785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1337DB" w14:textId="22A1EB1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452A13B" w14:textId="4E8FC65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3519B9D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E246ECD" w14:textId="5D55856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BB8A08" w14:textId="49005BE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3AB53C3" w14:textId="77423CF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EB9272D" w14:textId="3A3CA5F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02099D4" w14:textId="1267B7C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DBA217F" w14:textId="5CD7FE3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8A3E9EB" w14:textId="63A650D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01F422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CCB9533" w14:textId="0AD6992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927A417" w14:textId="25DACB8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0CEC2AC" w14:textId="11B43AB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70F22CB" w14:textId="3ED6D6A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AB68537" w14:textId="292F6D3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7213CB1" w14:textId="65F4845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121FE22" w14:textId="3F9FEDD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962D66D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A39D047" w14:textId="27134AD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F7DBCD" w14:textId="270C102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B84786" w14:textId="3C0FE46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19CC9C8" w14:textId="3161472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F5B8EC" w14:textId="4582D93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BC42992" w14:textId="551B00A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F7BBF33" w14:textId="5FD016C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AA2C0FF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FC8F7B4" w14:textId="57EAFF7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BD381A3" w14:textId="0B042EF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C2154D4" w14:textId="3DC833A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5C04AB8" w14:textId="3393F7B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CFF3881" w14:textId="5C0F2CA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278787" w14:textId="2A758AA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8717A3" w14:textId="4A182EA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DCB39BB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D2EF59" w14:textId="7D74F7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34F4B6" w14:textId="61E0D8F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9CB99E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889B186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6C345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203B68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693C3C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002AC152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034728CE" w14:textId="3124A4B0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664A326C" w14:textId="003E5C34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SETEMBRO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581B29B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77D5757" w14:textId="3619FEF6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E8C72FB" w14:textId="0851308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D23E0DF" w14:textId="309DA08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476B51C" w14:textId="44343C0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90ED4CE" w14:textId="57CC272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906B04F" w14:textId="6EC93A9A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0A6BFDC" w14:textId="6CF4560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49BF5E4C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51D6186" w14:textId="0D76ABF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333230D" w14:textId="74EC255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BD48D9B" w14:textId="08402EB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4492BBA" w14:textId="6D00F47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61F7628" w14:textId="427EC20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004B279" w14:textId="3B6CC67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F3FB2E8" w14:textId="76E5656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CB812E4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D9178BA" w14:textId="1FCD9D0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0D15FB8" w14:textId="3C6D660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B52021D" w14:textId="6EDB9C1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427FE6E" w14:textId="492697F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D58B161" w14:textId="1ED4D51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E99B3FA" w14:textId="029D149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99A3A37" w14:textId="4EB2779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283D644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CB99688" w14:textId="6DBCAB7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6D0DA37" w14:textId="05F03B2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5503EBB" w14:textId="426E100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2836219" w14:textId="4B60C23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55754F0" w14:textId="7CE59C0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2625EB1" w14:textId="797477B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2D78E87" w14:textId="7103B05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01B6D3C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6BFC70C" w14:textId="4417D6C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643D0C2" w14:textId="39655C6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AC5B33" w14:textId="59F27BA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9337A42" w14:textId="660B1A1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6E621CC" w14:textId="362577B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5AB77A3" w14:textId="05452BD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E196A9B" w14:textId="6CA99BB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07474E9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73A8817" w14:textId="23F58CC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B83A669" w14:textId="5CE0BA5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493CBA1" w14:textId="78A0E95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F7D63F" w14:textId="300D43A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E32B58" w14:textId="75533A3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0029D7F" w14:textId="5E17198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F60D266" w14:textId="22E1FEC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9CC7EAF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B5F12D" w14:textId="7BE0644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F21FCA" w14:textId="1F0BF68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BA7D6C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86A6770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0EE6E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7BE685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B4D141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5006D8D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5CE86352" w14:textId="1C778BAC" w:rsidTr="00127F13">
        <w:trPr>
          <w:trHeight w:val="2303"/>
        </w:trPr>
        <w:tc>
          <w:tcPr>
            <w:tcW w:w="1250" w:type="pct"/>
            <w:vAlign w:val="center"/>
          </w:tcPr>
          <w:p w14:paraId="13A1C263" w14:textId="76AD4444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ABRIL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6"/>
              <w:gridCol w:w="358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15E095EA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3FAB13C6" w14:textId="0837433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21227B88" w14:textId="48FDA05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2E9D9C3" w14:textId="606B922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53E103" w14:textId="0A9127F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EBFB64" w14:textId="5D9D3B5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4181A3A" w14:textId="2119527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BB2CFF3" w14:textId="799B5A9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5369470B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63E3F691" w14:textId="2826078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3B76FA3C" w14:textId="39714C6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E6A964E" w14:textId="3F4D7B8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A150541" w14:textId="3C26BE3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3775D10" w14:textId="78FB44B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53A0F79" w14:textId="0F63BC9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F705492" w14:textId="436628A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MonthStart4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B0FFFE5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08D76151" w14:textId="4EDE8D4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49BD1E9E" w14:textId="0ABBC88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74C6418" w14:textId="5019856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A8DE9C" w14:textId="305EED7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70E41C" w14:textId="759C34D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2EBCD0E" w14:textId="0DF1738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B26657C" w14:textId="011B68E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C547867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1FD8B05C" w14:textId="2A9AE83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56F28DCA" w14:textId="739B976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2366C74" w14:textId="1AFC46E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EB7175" w14:textId="23960DA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F6C951C" w14:textId="5839E95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3A1138A" w14:textId="16A8FEE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57749BB" w14:textId="26507FF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C32D10F" w14:textId="77777777" w:rsidTr="00081053">
              <w:trPr>
                <w:trHeight w:val="227"/>
              </w:trPr>
              <w:tc>
                <w:tcPr>
                  <w:tcW w:w="710" w:type="pct"/>
                  <w:shd w:val="clear" w:color="auto" w:fill="FFFFFF" w:themeFill="background1"/>
                  <w:vAlign w:val="center"/>
                </w:tcPr>
                <w:p w14:paraId="4F9BEFCB" w14:textId="3EE3DFC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shd w:val="clear" w:color="auto" w:fill="FFFFFF" w:themeFill="background1"/>
                  <w:vAlign w:val="center"/>
                </w:tcPr>
                <w:p w14:paraId="2C4B19A3" w14:textId="39295D8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23425A" w14:textId="35C5574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BB5631D" w14:textId="2A5D70E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8A8495E" w14:textId="572D42F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B138253" w14:textId="24EE057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67B8890" w14:textId="5FCE8C8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29650B3" w14:textId="77777777" w:rsidTr="00127F13">
              <w:trPr>
                <w:trHeight w:val="227"/>
              </w:trPr>
              <w:tc>
                <w:tcPr>
                  <w:tcW w:w="710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8AF0A3" w14:textId="5F583A0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13E5BEE" w14:textId="2B22410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599493" w14:textId="33E28F1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7A5A072" w14:textId="1F8EA50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8091579" w14:textId="20FACE6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F89978D" w14:textId="15725D5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C87D8D5" w14:textId="55FC7C9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C0F9501" w14:textId="77777777" w:rsidTr="00127F13">
              <w:trPr>
                <w:trHeight w:val="227"/>
              </w:trPr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A2BD77" w14:textId="5150F9A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D4B6149" w14:textId="39971A9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MonthEnd4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E00C4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44DD8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9F48CE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5CDEDC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827DB2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524AD6D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4B1E1A6B" w14:textId="49742012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05A727B9" w14:textId="59A77AE4" w:rsidR="00127F13" w:rsidRPr="00F556A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OUTUBRO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209B8387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78AB8E3D" w14:textId="40B8312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87CB68A" w14:textId="121C038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373BA0E" w14:textId="4A48E7E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9B57078" w14:textId="0BFD0D4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A88D14" w14:textId="4CD929DA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D38F7CD" w14:textId="508BC6A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D8774E1" w14:textId="1DA6C13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2E06ADA4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091196D5" w14:textId="04A415D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2D4131E" w14:textId="34527EC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CEE200C" w14:textId="7BAE18A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6501E09" w14:textId="7151491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A9D4085" w14:textId="50C275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DC114E4" w14:textId="167EA27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34B624A" w14:textId="013E718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8F57F60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514030B0" w14:textId="679277A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698AE0D" w14:textId="55252E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A59E198" w14:textId="48A179E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3058E3" w14:textId="00171FE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ACEE00B" w14:textId="699322C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75EF45" w14:textId="512B65D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0690BC6" w14:textId="683E9B9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1D5DADF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1D24548D" w14:textId="6F4DBF6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5CC746D" w14:textId="6E39401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9B2CD9" w14:textId="56A9B03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1463F6" w14:textId="6320E67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C4BBA1F" w14:textId="4B30DC2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030045C" w14:textId="07E170E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D243A19" w14:textId="5852EC9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C114E88" w14:textId="77777777" w:rsidTr="00081053">
              <w:trPr>
                <w:trHeight w:val="227"/>
              </w:trPr>
              <w:tc>
                <w:tcPr>
                  <w:tcW w:w="708" w:type="pct"/>
                  <w:shd w:val="clear" w:color="auto" w:fill="FFFFFF" w:themeFill="background1"/>
                  <w:vAlign w:val="center"/>
                </w:tcPr>
                <w:p w14:paraId="343A9EB7" w14:textId="65B3E05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7E79624" w14:textId="0167C98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A77BDBE" w14:textId="2C4CFF6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EB6F39E" w14:textId="77C0995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BACED2F" w14:textId="07CA923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413F66C" w14:textId="1FFBBDE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CE1589D" w14:textId="6686639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BBCC932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EFEACE5" w14:textId="38E88F8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3B9FD6" w14:textId="407782C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6FBBFE" w14:textId="44E5F6E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E8BE4A6" w14:textId="68EA4CF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CFAB4B" w14:textId="26AC041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4EB20CE" w14:textId="095B4DC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B566065" w14:textId="600A35C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CCE4CDB" w14:textId="77777777" w:rsidTr="00127F13">
              <w:trPr>
                <w:trHeight w:val="227"/>
              </w:trPr>
              <w:tc>
                <w:tcPr>
                  <w:tcW w:w="708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7F8072" w14:textId="60199D3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A6F63DC" w14:textId="6739E50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E56F5F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2604A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8E50C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8BE3D7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4896C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313609F8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06082AB3" w14:textId="012949B0" w:rsidTr="00127F13">
        <w:trPr>
          <w:trHeight w:val="2303"/>
        </w:trPr>
        <w:tc>
          <w:tcPr>
            <w:tcW w:w="1250" w:type="pct"/>
            <w:vAlign w:val="center"/>
          </w:tcPr>
          <w:p w14:paraId="52718B36" w14:textId="38033527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MAIO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1536F6EE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8F67181" w14:textId="7CF63FE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16D485D" w14:textId="5DA2F5E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87E0434" w14:textId="270B7FD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57438B9" w14:textId="39A99EF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6B0F863" w14:textId="7E469F7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E35A603" w14:textId="294C890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B2E95D6" w14:textId="78A1375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562A5B7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78ABC72C" w14:textId="4DEE534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104E475" w14:textId="5DDA4C5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3BD57E9" w14:textId="1472814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1E265C6" w14:textId="2954801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5675EDC" w14:textId="0F2BF1E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AED033" w14:textId="68952AA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27609CD" w14:textId="02105A4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6A8376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47BFF5A" w14:textId="32B2AFC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3FFEE10" w14:textId="262C3C2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C5CA641" w14:textId="42ABEA5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962E3EA" w14:textId="476A16B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CE7781" w14:textId="242B631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8CB4E21" w14:textId="0A23ECB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A811FA7" w14:textId="23471C9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2778F67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E63A180" w14:textId="686D461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F376EDC" w14:textId="1852A80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A4D313" w14:textId="77AFA67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A4261FB" w14:textId="7E092DF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FB5D179" w14:textId="19CD019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31C907" w14:textId="320B749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9F9E29E" w14:textId="13BB2F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629FFE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FC5519C" w14:textId="602D7EB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D8BCCA" w14:textId="2F893F2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CF7989" w14:textId="32CA374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A7642AD" w14:textId="7E431EA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5E8D2BE" w14:textId="360D247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FE9B271" w14:textId="5B99A1E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36F76B7" w14:textId="187B920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B568A40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4B2E51" w14:textId="6759212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33C9465" w14:textId="0ECFF9E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615BEA8" w14:textId="3A1D09F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B40164F" w14:textId="57404F2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4A4C864" w14:textId="41380C9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0A86931" w14:textId="740DF7D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D82D82" w14:textId="3BCDC77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6517E44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20291AB" w14:textId="72568AB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79B0D7C" w14:textId="3EA1C53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261290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6F1F3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60CA978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ECE2513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5714ADB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5A372292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10361674" w14:textId="03D833A0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784231B9" w14:textId="0882CBD8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NOVEMBRO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01E09DF9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E7A9014" w14:textId="7FB67768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EF60B22" w14:textId="4B1B8F90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015F637" w14:textId="3033D0C5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5934DD0" w14:textId="4DC5A349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F1CD004" w14:textId="1434EAF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F653725" w14:textId="39FDC92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9014C80" w14:textId="003E2731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E04769B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21191A46" w14:textId="53148C9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B11A77A" w14:textId="7B093A2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F52DF11" w14:textId="0EADA8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4470A9" w14:textId="02E23F0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1A2C2F0" w14:textId="0E12446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C1D25DD" w14:textId="744BF61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75425D5C" w14:textId="79CDB18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2799EF9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C46C63D" w14:textId="69ABCBA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22FF943" w14:textId="34E18EA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57A56C8" w14:textId="0B660EB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1600F85" w14:textId="529B3F9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D404B7E" w14:textId="49AD5F9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9CE302" w14:textId="6BB88B6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BBDB372" w14:textId="5D78C33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0F2974C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78918CB" w14:textId="1581AB1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8912A4" w14:textId="1C25CFC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29CF0D3" w14:textId="318EBCF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9CFA0ED" w14:textId="065820F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D5D6882" w14:textId="4287DE5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37F16D9" w14:textId="6A5452A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0D9C5196" w14:textId="09A6356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7CF7E4D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5A3141A" w14:textId="7E93EC7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470CF3" w14:textId="1DF122B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CC8A882" w14:textId="323120C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F56217" w14:textId="3131568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C0BE2F" w14:textId="75178DD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54CE2E6" w14:textId="36A912A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1A95284" w14:textId="4661BE6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8EBF90D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E2D1C7A" w14:textId="6EEAC95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3AA3942" w14:textId="4E1C791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46350A7" w14:textId="01956BD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119C891" w14:textId="7D781B0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53061D5" w14:textId="74C52BF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C25E54C" w14:textId="61B9103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DA61EF" w14:textId="590A99D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4A29276F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BE186D" w14:textId="3D55501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BBE9FD" w14:textId="5BCCFAB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60C40F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250419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A1AE7A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36EBA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6FC5A8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7FC8934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  <w:tr w:rsidR="00127F13" w:rsidRPr="00F556A8" w14:paraId="4EB38C24" w14:textId="1E286670" w:rsidTr="00127F13">
        <w:trPr>
          <w:trHeight w:val="2303"/>
        </w:trPr>
        <w:tc>
          <w:tcPr>
            <w:tcW w:w="1250" w:type="pct"/>
            <w:vAlign w:val="center"/>
          </w:tcPr>
          <w:p w14:paraId="36117731" w14:textId="17854C75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JUNHO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8"/>
              <w:gridCol w:w="358"/>
              <w:gridCol w:w="358"/>
              <w:gridCol w:w="358"/>
              <w:gridCol w:w="352"/>
            </w:tblGrid>
            <w:tr w:rsidR="00127F13" w:rsidRPr="00F556A8" w14:paraId="783577D1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7165629" w14:textId="7949B46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EF4480D" w14:textId="1513675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7CD671" w14:textId="08B76A0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C3B7DF9" w14:textId="10BABE0C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15C99E4" w14:textId="40AA335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88890FA" w14:textId="757DB7DE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A2E95CB" w14:textId="151DD00D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51179E7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36427C6C" w14:textId="1A4DA23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FABF980" w14:textId="797528F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38F7B2A" w14:textId="709718B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274E807" w14:textId="44542F6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F6326E" w14:textId="234E823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4F9704A" w14:textId="2B83D0F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6055A7EA" w14:textId="4CD62CF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MonthStart6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A8D2873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122708A2" w14:textId="3363381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E82FAAD" w14:textId="4F66EA7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1D7B829" w14:textId="45DF30E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BC0B35E" w14:textId="69264E4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AADF903" w14:textId="0D7F46B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F36CD18" w14:textId="278773A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3466E5DD" w14:textId="49BF526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2F92DC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455A376" w14:textId="5925AD8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46CBDFC" w14:textId="6F70F75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AC13766" w14:textId="53310F3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1772F80" w14:textId="4DD48C1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4662D9F" w14:textId="5712B17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EF10AB9" w14:textId="6EB44E6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0352C82" w14:textId="45C418E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743B4D5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C5DE7C3" w14:textId="0E6D401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990EDB9" w14:textId="080CBB9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7FC896F" w14:textId="780F450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E3115C7" w14:textId="7534296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C1D64CF" w14:textId="2EDDBB0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EB13A29" w14:textId="2350B34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010EC06" w14:textId="1D7915F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09EBC8F3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12CE0F" w14:textId="3B43C94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677EBFE" w14:textId="56BDB7E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1A54140" w14:textId="500C2A4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BC4DCC9" w14:textId="340EC09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A56EF21" w14:textId="49B199E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4207757" w14:textId="1320325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C8F20D8" w14:textId="19AAA10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6BF3718D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88DAE2" w14:textId="3C6CD35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E41EA50" w14:textId="7B1215A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MonthEnd6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1C6F39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87B398C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A5BA652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908784D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4FBD3A7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025ABE3E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2500" w:type="pct"/>
            <w:vMerge/>
            <w:vAlign w:val="center"/>
          </w:tcPr>
          <w:p w14:paraId="6E410040" w14:textId="179A547C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14:paraId="1573894A" w14:textId="5F5E9D4F" w:rsidR="00127F13" w:rsidRPr="006D1DD8" w:rsidRDefault="00F15782" w:rsidP="00F556A8">
            <w:pPr>
              <w:pStyle w:val="Months"/>
              <w:shd w:val="clear" w:color="auto" w:fill="FFFFFF" w:themeFill="background1"/>
              <w:jc w:val="center"/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eastAsia="Neznaika na Lune" w:hAnsi="Century Gothic" w:cs="Neznaika na Lune"/>
                <w:noProof/>
                <w:color w:val="auto"/>
                <w:sz w:val="32"/>
                <w:szCs w:val="32"/>
                <w:lang w:bidi="ru-RU"/>
              </w:rPr>
              <w:t>DEZEMBRO</w:t>
            </w:r>
          </w:p>
          <w:tbl>
            <w:tblPr>
              <w:tblStyle w:val="CalendarTable"/>
              <w:tblW w:w="4992" w:type="pct"/>
              <w:tblBorders>
                <w:insideH w:val="single" w:sz="4" w:space="0" w:color="auto"/>
              </w:tblBorders>
              <w:shd w:val="clear" w:color="auto" w:fill="FFFFFF" w:themeFill="background1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9"/>
              <w:gridCol w:w="359"/>
              <w:gridCol w:w="358"/>
              <w:gridCol w:w="358"/>
              <w:gridCol w:w="358"/>
              <w:gridCol w:w="352"/>
            </w:tblGrid>
            <w:tr w:rsidR="00127F13" w:rsidRPr="00F556A8" w14:paraId="5C764E9F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0C669D86" w14:textId="3C0F0F04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7B5D5A6" w14:textId="1CEA184B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TE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D23571" w14:textId="708BDE03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C591EB9" w14:textId="58C8B912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QU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1FC5DA0" w14:textId="6EB00EB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SE</w:t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9A0825D" w14:textId="7279593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4DB60F50" w14:textId="639E4D37" w:rsidR="00127F13" w:rsidRPr="00F556A8" w:rsidRDefault="00F15782" w:rsidP="00F556A8">
                  <w:pPr>
                    <w:pStyle w:val="Day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entury Gothic" w:eastAsia="Neznaika na Lune" w:hAnsi="Century Gothic" w:cs="Neznaika na Lune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DO</w:t>
                  </w:r>
                </w:p>
              </w:tc>
            </w:tr>
            <w:tr w:rsidR="00127F13" w:rsidRPr="00F556A8" w14:paraId="0BF5B3F8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1B30C71" w14:textId="2B283F6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CF12D5C" w14:textId="3A240A2E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61CB9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B65E1E4" w14:textId="50F4743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E979589" w14:textId="14CD585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8507AF8" w14:textId="33E8F86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A386A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128A398A" w14:textId="6D54D2E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5BCE1482" w14:textId="3E205A4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CD5A18A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6C05E46B" w14:textId="23E504A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918C6F8" w14:textId="283F1EB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695F9BB" w14:textId="28F899B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29A220C" w14:textId="2B12FFC5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2E18F928" w14:textId="5AC2B8BB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F1B425C" w14:textId="58B5232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3CD7A32" w14:textId="197A842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503317E6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4AA2E8A6" w14:textId="01EFE1C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6C40703" w14:textId="4E387BE3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94DEEB6" w14:textId="5071AF9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0DCB6FD2" w14:textId="47421DE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08D8B80" w14:textId="50F5801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612DA0E3" w14:textId="2DF37008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2E821A2E" w14:textId="6243840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3D4F1B1" w14:textId="77777777" w:rsidTr="00081053">
              <w:trPr>
                <w:trHeight w:val="227"/>
              </w:trPr>
              <w:tc>
                <w:tcPr>
                  <w:tcW w:w="709" w:type="pct"/>
                  <w:shd w:val="clear" w:color="auto" w:fill="FFFFFF" w:themeFill="background1"/>
                  <w:vAlign w:val="center"/>
                </w:tcPr>
                <w:p w14:paraId="5328AD71" w14:textId="108B386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5A92AE8D" w14:textId="15BFD8E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483F43A5" w14:textId="45D1203A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3E12E469" w14:textId="39D2840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5D17751" w14:textId="2EA7683C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shd w:val="clear" w:color="auto" w:fill="FFFFFF" w:themeFill="background1"/>
                  <w:vAlign w:val="center"/>
                </w:tcPr>
                <w:p w14:paraId="7FDB6332" w14:textId="7DF84742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shd w:val="clear" w:color="auto" w:fill="FFFFFF" w:themeFill="background1"/>
                  <w:vAlign w:val="center"/>
                </w:tcPr>
                <w:p w14:paraId="1E797046" w14:textId="05C8273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3EA1090B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B48D8FD" w14:textId="4B1E288F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4B9128B" w14:textId="3B44E10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B090D8D" w14:textId="2AE6FCF6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559B6C3" w14:textId="68AC89ED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15782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DC516D4" w14:textId="5B5C8C94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57451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D09A181" w14:textId="414D0EA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303D15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858737" w14:textId="76E926A1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127F13" w:rsidRPr="00F556A8" w14:paraId="12F0100B" w14:textId="77777777" w:rsidTr="00127F13">
              <w:trPr>
                <w:trHeight w:val="227"/>
              </w:trPr>
              <w:tc>
                <w:tcPr>
                  <w:tcW w:w="709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2E4D073" w14:textId="4ECFEEC9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F1DA35E" w14:textId="2E999E40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5B0653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D30BD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F556A8"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F1133F4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02D336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16D819A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111D99F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4D67915" w14:textId="77777777" w:rsidR="00127F13" w:rsidRPr="00F556A8" w:rsidRDefault="00127F13" w:rsidP="00F556A8">
                  <w:pPr>
                    <w:pStyle w:val="Dates"/>
                    <w:shd w:val="clear" w:color="auto" w:fill="FFFFFF" w:themeFill="background1"/>
                    <w:rPr>
                      <w:rFonts w:ascii="Century Gothic" w:eastAsia="Neznaika na Lune" w:hAnsi="Century Gothic" w:cs="Neznaika na Lune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0EEE8DCD" w14:textId="77777777" w:rsidR="00127F13" w:rsidRPr="00F556A8" w:rsidRDefault="00127F13" w:rsidP="00EE5F59">
            <w:pPr>
              <w:pStyle w:val="a5"/>
              <w:rPr>
                <w:rFonts w:ascii="Century Gothic" w:eastAsia="Neznaika na Lune" w:hAnsi="Century Gothic" w:cs="Neznaika na Lune"/>
                <w:noProof/>
                <w:color w:val="auto"/>
                <w:sz w:val="16"/>
                <w:szCs w:val="16"/>
              </w:rPr>
            </w:pPr>
          </w:p>
        </w:tc>
      </w:tr>
    </w:tbl>
    <w:p w14:paraId="3DCA08B7" w14:textId="77777777" w:rsidR="00B330CA" w:rsidRPr="00F556A8" w:rsidRDefault="00B330CA" w:rsidP="00EE5F59">
      <w:pPr>
        <w:pStyle w:val="a5"/>
        <w:shd w:val="clear" w:color="auto" w:fill="FFFFFF" w:themeFill="background1"/>
        <w:rPr>
          <w:rFonts w:ascii="Century Gothic" w:eastAsia="Neznaika na Lune" w:hAnsi="Century Gothic" w:cs="Neznaika na Lune"/>
          <w:noProof/>
          <w:color w:val="auto"/>
          <w:sz w:val="2"/>
          <w:szCs w:val="2"/>
        </w:rPr>
      </w:pPr>
    </w:p>
    <w:sectPr w:rsidR="00B330CA" w:rsidRPr="00F556A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EB13B" w14:textId="77777777" w:rsidR="00667DB5" w:rsidRDefault="00667DB5">
      <w:pPr>
        <w:spacing w:after="0"/>
      </w:pPr>
      <w:r>
        <w:separator/>
      </w:r>
    </w:p>
  </w:endnote>
  <w:endnote w:type="continuationSeparator" w:id="0">
    <w:p w14:paraId="5B7D3ADD" w14:textId="77777777" w:rsidR="00667DB5" w:rsidRDefault="00667D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Neznaika na Lune">
    <w:panose1 w:val="00000400000000000000"/>
    <w:charset w:val="CC"/>
    <w:family w:val="auto"/>
    <w:pitch w:val="variable"/>
    <w:sig w:usb0="F7FFAEFF" w:usb1="581FFFFF" w:usb2="00000050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8BB290" w14:textId="77777777" w:rsidR="00667DB5" w:rsidRDefault="00667DB5">
      <w:pPr>
        <w:spacing w:after="0"/>
      </w:pPr>
      <w:r>
        <w:separator/>
      </w:r>
    </w:p>
  </w:footnote>
  <w:footnote w:type="continuationSeparator" w:id="0">
    <w:p w14:paraId="40465EBC" w14:textId="77777777" w:rsidR="00667DB5" w:rsidRDefault="00667D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212A4"/>
    <w:rsid w:val="0002452B"/>
    <w:rsid w:val="000320BD"/>
    <w:rsid w:val="0005357B"/>
    <w:rsid w:val="00071356"/>
    <w:rsid w:val="00072165"/>
    <w:rsid w:val="00081053"/>
    <w:rsid w:val="00097A25"/>
    <w:rsid w:val="000A386A"/>
    <w:rsid w:val="000A5A57"/>
    <w:rsid w:val="000A7094"/>
    <w:rsid w:val="000D7EAC"/>
    <w:rsid w:val="000E3060"/>
    <w:rsid w:val="00104718"/>
    <w:rsid w:val="001274F3"/>
    <w:rsid w:val="001275EE"/>
    <w:rsid w:val="00127F13"/>
    <w:rsid w:val="00140C7C"/>
    <w:rsid w:val="00151CCE"/>
    <w:rsid w:val="001A6EFE"/>
    <w:rsid w:val="001B01F9"/>
    <w:rsid w:val="001B73B9"/>
    <w:rsid w:val="001C41F9"/>
    <w:rsid w:val="001F4992"/>
    <w:rsid w:val="001F5260"/>
    <w:rsid w:val="00211686"/>
    <w:rsid w:val="002549DD"/>
    <w:rsid w:val="002562E7"/>
    <w:rsid w:val="00285C1D"/>
    <w:rsid w:val="0029445A"/>
    <w:rsid w:val="002C3AAE"/>
    <w:rsid w:val="002D292B"/>
    <w:rsid w:val="00302C5D"/>
    <w:rsid w:val="00303D15"/>
    <w:rsid w:val="00310954"/>
    <w:rsid w:val="00314A06"/>
    <w:rsid w:val="003308A9"/>
    <w:rsid w:val="003327F5"/>
    <w:rsid w:val="00340CAF"/>
    <w:rsid w:val="003474AD"/>
    <w:rsid w:val="00362E95"/>
    <w:rsid w:val="003669CB"/>
    <w:rsid w:val="00371D60"/>
    <w:rsid w:val="003A1FE0"/>
    <w:rsid w:val="003C0D41"/>
    <w:rsid w:val="003E085C"/>
    <w:rsid w:val="003E7B3A"/>
    <w:rsid w:val="003F70D3"/>
    <w:rsid w:val="00416364"/>
    <w:rsid w:val="00420348"/>
    <w:rsid w:val="00431B29"/>
    <w:rsid w:val="00440416"/>
    <w:rsid w:val="00457451"/>
    <w:rsid w:val="00462EAD"/>
    <w:rsid w:val="0047429C"/>
    <w:rsid w:val="004A6170"/>
    <w:rsid w:val="004B2D3B"/>
    <w:rsid w:val="004D30BD"/>
    <w:rsid w:val="004F6AAC"/>
    <w:rsid w:val="00506356"/>
    <w:rsid w:val="005123B0"/>
    <w:rsid w:val="00512F2D"/>
    <w:rsid w:val="005502AB"/>
    <w:rsid w:val="00561CB9"/>
    <w:rsid w:val="005678B5"/>
    <w:rsid w:val="00570FBB"/>
    <w:rsid w:val="00583B82"/>
    <w:rsid w:val="005923AC"/>
    <w:rsid w:val="005B0653"/>
    <w:rsid w:val="005D5149"/>
    <w:rsid w:val="005E656F"/>
    <w:rsid w:val="005F0868"/>
    <w:rsid w:val="00603417"/>
    <w:rsid w:val="006045F6"/>
    <w:rsid w:val="0060619F"/>
    <w:rsid w:val="0061471E"/>
    <w:rsid w:val="006237AA"/>
    <w:rsid w:val="0064025F"/>
    <w:rsid w:val="00641EFB"/>
    <w:rsid w:val="00665CEA"/>
    <w:rsid w:val="00667021"/>
    <w:rsid w:val="00667DB5"/>
    <w:rsid w:val="00694FAD"/>
    <w:rsid w:val="006974E1"/>
    <w:rsid w:val="006C0896"/>
    <w:rsid w:val="006C1679"/>
    <w:rsid w:val="006C58B6"/>
    <w:rsid w:val="006D1DD8"/>
    <w:rsid w:val="006F513E"/>
    <w:rsid w:val="00712732"/>
    <w:rsid w:val="00713F62"/>
    <w:rsid w:val="00763DD8"/>
    <w:rsid w:val="0078071F"/>
    <w:rsid w:val="00797C32"/>
    <w:rsid w:val="007A7E86"/>
    <w:rsid w:val="007C0139"/>
    <w:rsid w:val="007C0572"/>
    <w:rsid w:val="007D45A1"/>
    <w:rsid w:val="007F564D"/>
    <w:rsid w:val="00804FAE"/>
    <w:rsid w:val="00810BEC"/>
    <w:rsid w:val="008527AC"/>
    <w:rsid w:val="00864371"/>
    <w:rsid w:val="0087060A"/>
    <w:rsid w:val="008A45AE"/>
    <w:rsid w:val="008B1201"/>
    <w:rsid w:val="008B63DD"/>
    <w:rsid w:val="008F16F7"/>
    <w:rsid w:val="008F47F2"/>
    <w:rsid w:val="009164BA"/>
    <w:rsid w:val="009166BD"/>
    <w:rsid w:val="00931878"/>
    <w:rsid w:val="00936B15"/>
    <w:rsid w:val="00941C64"/>
    <w:rsid w:val="00953D91"/>
    <w:rsid w:val="009651C9"/>
    <w:rsid w:val="00977AAE"/>
    <w:rsid w:val="009853F8"/>
    <w:rsid w:val="00995820"/>
    <w:rsid w:val="00996E56"/>
    <w:rsid w:val="00997268"/>
    <w:rsid w:val="009C2BB5"/>
    <w:rsid w:val="009C34EA"/>
    <w:rsid w:val="009F1541"/>
    <w:rsid w:val="009F3B5F"/>
    <w:rsid w:val="00A121C6"/>
    <w:rsid w:val="00A12667"/>
    <w:rsid w:val="00A14581"/>
    <w:rsid w:val="00A17562"/>
    <w:rsid w:val="00A20E4C"/>
    <w:rsid w:val="00A57F2B"/>
    <w:rsid w:val="00A91F77"/>
    <w:rsid w:val="00AA1636"/>
    <w:rsid w:val="00AA23D3"/>
    <w:rsid w:val="00AA3C50"/>
    <w:rsid w:val="00AE302A"/>
    <w:rsid w:val="00AE36BB"/>
    <w:rsid w:val="00B06628"/>
    <w:rsid w:val="00B10C6B"/>
    <w:rsid w:val="00B330CA"/>
    <w:rsid w:val="00B37C7E"/>
    <w:rsid w:val="00B55764"/>
    <w:rsid w:val="00B65B09"/>
    <w:rsid w:val="00B7244B"/>
    <w:rsid w:val="00B85583"/>
    <w:rsid w:val="00B9476B"/>
    <w:rsid w:val="00BC3952"/>
    <w:rsid w:val="00BE5AB8"/>
    <w:rsid w:val="00BF3C3E"/>
    <w:rsid w:val="00C02AD1"/>
    <w:rsid w:val="00C13AFD"/>
    <w:rsid w:val="00C32B94"/>
    <w:rsid w:val="00C44DFB"/>
    <w:rsid w:val="00C6519B"/>
    <w:rsid w:val="00C70F21"/>
    <w:rsid w:val="00C7354B"/>
    <w:rsid w:val="00C76E7C"/>
    <w:rsid w:val="00C81B72"/>
    <w:rsid w:val="00C83E52"/>
    <w:rsid w:val="00C91863"/>
    <w:rsid w:val="00C91F9B"/>
    <w:rsid w:val="00CC233C"/>
    <w:rsid w:val="00CC43C1"/>
    <w:rsid w:val="00CD4D72"/>
    <w:rsid w:val="00D03E1A"/>
    <w:rsid w:val="00D40D53"/>
    <w:rsid w:val="00D44002"/>
    <w:rsid w:val="00D57767"/>
    <w:rsid w:val="00D84FBB"/>
    <w:rsid w:val="00DB0251"/>
    <w:rsid w:val="00DB49CF"/>
    <w:rsid w:val="00DB6379"/>
    <w:rsid w:val="00DC1675"/>
    <w:rsid w:val="00DE0E46"/>
    <w:rsid w:val="00DE32AC"/>
    <w:rsid w:val="00E06E58"/>
    <w:rsid w:val="00E13605"/>
    <w:rsid w:val="00E1407A"/>
    <w:rsid w:val="00E318B9"/>
    <w:rsid w:val="00E42842"/>
    <w:rsid w:val="00E50BDE"/>
    <w:rsid w:val="00E7067F"/>
    <w:rsid w:val="00E774CD"/>
    <w:rsid w:val="00E77E1D"/>
    <w:rsid w:val="00E8317B"/>
    <w:rsid w:val="00EA23AE"/>
    <w:rsid w:val="00EA6D3D"/>
    <w:rsid w:val="00EB0778"/>
    <w:rsid w:val="00EB6871"/>
    <w:rsid w:val="00ED75B6"/>
    <w:rsid w:val="00EE0223"/>
    <w:rsid w:val="00EE5F59"/>
    <w:rsid w:val="00EF1F0E"/>
    <w:rsid w:val="00F15782"/>
    <w:rsid w:val="00F23BCD"/>
    <w:rsid w:val="00F4393E"/>
    <w:rsid w:val="00F45A08"/>
    <w:rsid w:val="00F51092"/>
    <w:rsid w:val="00F556A8"/>
    <w:rsid w:val="00F91390"/>
    <w:rsid w:val="00F93E3B"/>
    <w:rsid w:val="00FA5995"/>
    <w:rsid w:val="00FA67E1"/>
    <w:rsid w:val="00FC0032"/>
    <w:rsid w:val="00FD7A67"/>
    <w:rsid w:val="00FE33D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481AB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481AB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481AB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481AB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481AB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481AB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481AB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481AB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481AB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481AB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481AB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иний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3415</Words>
  <Characters>19472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2020-05-01T06:59:00Z</dcterms:created>
  <dcterms:modified xsi:type="dcterms:W3CDTF">2020-05-01T06:59:00Z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