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240D4D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724862C9" w:rsidR="003E085C" w:rsidRPr="00240D4D" w:rsidRDefault="003E085C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240D4D"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240D4D"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240D4D"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E845BB"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240D4D"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240D4D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2AD2DD42" w:rsidR="00240D4D" w:rsidRPr="00240D4D" w:rsidRDefault="00AF75EC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2" w:name="_Hlk38821049"/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240D4D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420DB76A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4123B52D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5F2C0469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3BCDA1D3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57F8A7FD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6C3B48A8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69480EBF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410B73C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37CDBF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3706207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35231A9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099284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1617D56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7A6D60F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49991E3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FD37C0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BA09EF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00E2D45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8FA394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CE8805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C9A451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AEF47C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CAD39F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2885201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F46F69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08BFD6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17E3C9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2EB0EA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5D6FDA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3E3BDA1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BEDFFA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893BB1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27530BD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4A9B1E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EE5EC6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8E25B2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0C42AD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6E4356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7ACE86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280432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004DAD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7EAEABC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E1182B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C5F23C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FFF0B12" w:rsidR="00240D4D" w:rsidRPr="00240D4D" w:rsidRDefault="00AF75EC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240D4D" w:rsidRPr="00240D4D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143A7174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30CAC44B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3A483EAE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651B3AB1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2A4D998C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410F6DFE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4CB6C2E7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4FCB561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27EDA08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242F2B2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51A438C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7AAC043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4B3AA9F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2A0DD8B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48F933C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45A0DB7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A51472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78DBDE1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25562C2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4D8CB90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76B777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5C60B9E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7FC9127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138F60F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2D7C7A9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4ED7886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2EE79A2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6EE765B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4583B39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10EA499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0A0496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52EBA06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0F8622E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30BB87F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5F38C1F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468076B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3A1018D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33BB28B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309ADE1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0D61F1A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5B4EBE7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02154DF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259B587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225DBEF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4487CDAF" w:rsidR="00240D4D" w:rsidRPr="00240D4D" w:rsidRDefault="00AF75EC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MARCO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45A4B4DC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451C716A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19DF8B66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133CFBF8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1FC3D821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592946F4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0BE6F22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1D1EA01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0686CD5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41C27D3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7C85D03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37B57C0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54E2A60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67CC645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2C96D1E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3CA4602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58FDB7A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2905D67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1E217F4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0C2CCA8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24C24E3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0EADF04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0E09177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4D968E5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776A0D9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2361FFF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70A81ED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4657B9A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4981E89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9E8623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6A5EC03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2CCB656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2D91CA2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66D7CA5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39C0002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6620DAB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785DB1A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1563644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68AE52A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4EE8F30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0EC28A7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5B2E1B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7A3C9F3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0C27020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7E8DDE3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486B25E3" w14:textId="77777777" w:rsidTr="00AD7AA0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47AC1FC0" w14:textId="5A86117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14AE8CF" w14:textId="4829048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D221CC" w14:textId="2AC5AE5B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567455C" w14:textId="48522DCE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5DCA161" w14:textId="41728B2D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C27E099" w14:textId="06F00C55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0E05008" w14:textId="0D38E9B8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8746610" w14:textId="77777777" w:rsidTr="00AD7AA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2EF0FD3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5507D40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0B2B7DE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5E6BD8F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3180017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518EC91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4A59FD2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B6D7401" w14:textId="77777777" w:rsidTr="00AD7AA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6CF682D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1F078D3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456C0B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3253611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6194E06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59BD18C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7051A5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E5D7C27" w14:textId="77777777" w:rsidTr="00AD7AA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17CC854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2C3F068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7F19EE9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33D2BAB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1567992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1A1C6FD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7BBDF9A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FD26192" w14:textId="77777777" w:rsidTr="00AD7AA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6E13CD4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5ED846A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25CB0C9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35913C0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31E472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46D6FA8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504FC2E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E4EF58A" w14:textId="77777777" w:rsidTr="00AD7AA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2322427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71FD330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012F0FC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1535C72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0CD463D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54AC402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63130AB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B933A3" w14:textId="77777777" w:rsidTr="00AD7AA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5EAFCD8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3E5D215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240D4D" w:rsidRDefault="00240D4D" w:rsidP="00E50BDE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3639942E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533209A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3937BF7" w14:textId="39D83715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C076CB9" w14:textId="5FABAD6F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3E2E5AC" w14:textId="3AF78242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291E9FA" w14:textId="7F72BBDE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2C9E446" w14:textId="7F53C082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6474412" w14:textId="594AB0D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70B3D15" w14:textId="32A3FA00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8FA371F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1352FA5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33B822E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2EF488F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6FFB542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7B91524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798BEAC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333C356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F2BFDB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36E8AC5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6D87201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5682473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4BD43B4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0C2A939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5F58722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07F1DE1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C3EBBEF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5F84CE7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3D8E379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37658F0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18A7D98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3686F85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43F847B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45DBA6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93A41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42B9B9E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68AB1F1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0D646EA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2F081FF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5610C11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35BC74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6A8548E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D57EB2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099BF70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2EAFDC4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3324B3F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449E365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668033D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0461BB9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0D68F23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CBC6B8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3C7EACF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64FCB40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D52170E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3FDBBAF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CCD867C" w14:textId="6351E8D5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3AD34CA" w14:textId="46A9276D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CEF8E2" w14:textId="55FA338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D2EC53A" w14:textId="2329A4A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65114B7" w14:textId="5329D9AD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F9497BC" w14:textId="57F6012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8DC64F" w14:textId="2F848719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0101CD6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1E3B736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5D65417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3E9A1BA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4D8C3C0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62298B5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0855741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7ADFCAA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A162450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1874817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6ED5D41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664E525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2B1E176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4D5BD52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29577FA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656A917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BBD025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12B0F7D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54723B2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0814A82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1B495D3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291640D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074203B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4776744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CC90BE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3B7685E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1B8F912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6DC0702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02F81BE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360647F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772AAE2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1ADDB64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7AB0675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5437AC0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5564471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486F0C6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7C469B9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3FEC493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43CFD0E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5F7846C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E8BAD15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19B1C63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306656E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3104CE41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65F48B94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1EEB0A9E" w14:textId="3091B0F1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031FA6" w14:textId="410138B4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E1EB63" w14:textId="444199D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A1004C4" w14:textId="5D86B17F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9397D7" w14:textId="53079138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34D544" w14:textId="4610B658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5E67A74" w14:textId="4427A16F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695417E5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1D5CB65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217215B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305D52D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320B32A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70E3E3F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0501959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1BDA443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A7F1548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230EC39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38416A2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6BEF551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3BA152E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2721D22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7665804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578EFD9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BD473A1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5064FC1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3518559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73B6EF8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3A0C0C8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6F06267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079171B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14B7573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43E547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13A30DB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6F165CF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5A81182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101AE84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236E60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6D5D29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5075885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0083E5B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35CA1B6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3669569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4CFA161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6717DC4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600B197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3E0D807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38E770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3D57F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6260D83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13D8EB6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050F2A0B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27BAE27B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81C41B3" w14:textId="3E959F0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F114B97" w14:textId="18381E9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58DB859" w14:textId="4EF84664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8E5F5A9" w14:textId="1FA0BE3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90E5199" w14:textId="102B0E2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55D486E" w14:textId="753A58F2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B06261" w14:textId="3BB254D5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F4E23C6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430A671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5790D3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64FBB5B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7D84C42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6D1F7E2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3D16DD4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1344352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2A0AB8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30C24D4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32A5248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12A9482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7E66BEE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0D5DD0E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7390459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7C570D0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25CDB3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13199F8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72DE00D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5871991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42C6D59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7783D8F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3A80178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17F767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337F0FE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5496506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5024AED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0EA984A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5EA0E9F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371E071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18063B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596AB49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BA8EE02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55A1B0A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1B64542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37C6FD4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11CD457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67D5F62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1AFCE8D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115EC32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673A2D9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5288555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426EE76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12FC310B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6E92A4E3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37E20BD" w14:textId="31F0C4F1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BAB9FE" w14:textId="2A43A879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E7E1C1D" w14:textId="1CE7336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7097261" w14:textId="722C16E3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075D82B" w14:textId="39BA70CF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F2B6E0" w14:textId="0F6658C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15E6D45" w14:textId="5193670B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91EEF27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227E17F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29EE1A2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5F2E472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454243D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76C5CBA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1A21AB6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2F61CE0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EE1544C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45B817B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72F76BD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720CDAF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2D3ACD2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764EB36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3BA4985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6518D25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E1942DA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0FE5AC5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134655E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1AB134C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560A168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2C6786E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61981FB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5BC9293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3588CF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63446E0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0C2D346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327EF2B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77D7F29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2AF6B5B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31F0FB9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2C976E7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7DB3AB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21B03C5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083DB57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493AB80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35F2ADD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7E11B71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6A5A7BF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3CB349D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F9738C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7546E94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0F2E8F9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9E8688A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1DAA9906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2268EF6" w14:textId="711FC61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C4767A8" w14:textId="0690D4E9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606E45" w14:textId="26478E8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0734FE5" w14:textId="0D895015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2CCBD37" w14:textId="0521A4B2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383A338" w14:textId="26FBAFF8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C199D0C" w14:textId="4EF246D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48A2737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654FF42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29E63E6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087589C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4E572E7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0E25E42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7FF7259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1D55C4F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556AA3B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198C29F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7AF90D7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0788C0D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64F43A0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6CF8C64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580F528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6A94F4E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841C5FA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67C305F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03EE7DB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4067CAD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3767B5F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67BB65F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0D701E4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39FDD6F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3FB71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73DBE37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468F7C3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0A6C07C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0AF12BE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270AC39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429C179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799C95F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EFB191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270A285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629844E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31620E7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10E56B4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0C33213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14C413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0F78E6F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CC5E29B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5C10927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7B09CE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15864B4E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504BFB33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4911DBF" w14:textId="5B6B6D4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E2F19E6" w14:textId="4B40711F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0193F3" w14:textId="2CC33BC0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795B3D0" w14:textId="7C55920D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51FE0A5" w14:textId="0BE6E631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2F9E89F" w14:textId="63279CD1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85DC499" w14:textId="3A378F8D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138B158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1EF4170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3A1386F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4442B73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3628DB9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3A4EF86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507B1D9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58F4D4B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503BC8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208D89F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04CF5A4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55E7692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52AC47C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56C823C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3B97188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436D172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2E913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73CD788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2BC1EE7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075D903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78DBEB6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1F88356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18F47DE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7C83766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39DE3A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2CEEF86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500EF76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7AE67B3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636621C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49A54C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49E50BD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013B40D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25F2089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67572E1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66259E6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29404B4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6C699AA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5D902B5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313F5F7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7230729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2FD00B3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16E73BA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52749B8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118722E0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0CA8349C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00098BB" w14:textId="6DE4267E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61F03D3C" w14:textId="035C7B53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86A1803" w14:textId="7072EE07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9281689" w14:textId="6380AAE1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F571BF" w14:textId="5495D06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0195620" w14:textId="07D149DE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709C3C5" w14:textId="6ACDA52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B2F30B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292350B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51E9ED7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7A5C095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6AD741A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50F43C3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25D9DD6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31CC33C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AB1B96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2D61E0C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3B2F331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261270C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37FD85E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7658D0F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6D53BF1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7603472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5C96A1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62C947E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3697C79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4170C56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4F6C71B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1C8DC7D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1295D6C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33D97CB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A63608C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190B887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3A17D63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15C39A0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06F3AD4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5EA3526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1D64834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509E7DF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5920EEE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61ECD0B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1CD886C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466A978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2CB768B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6CD550C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4E1BB64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24C16F1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4DEC3D6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64B9469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56A9D7F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40D4D" w:rsidRDefault="00E50BDE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240D4D" w:rsidRDefault="00F93E3B" w:rsidP="00240D4D">
      <w:pPr>
        <w:pStyle w:val="a5"/>
        <w:rPr>
          <w:b/>
          <w:bCs/>
          <w:noProof/>
          <w:color w:val="auto"/>
          <w:sz w:val="2"/>
          <w:szCs w:val="2"/>
        </w:rPr>
      </w:pPr>
    </w:p>
    <w:sectPr w:rsidR="00F93E3B" w:rsidRPr="00240D4D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B02DB" w14:textId="77777777" w:rsidR="00753DF3" w:rsidRDefault="00753DF3">
      <w:pPr>
        <w:spacing w:after="0"/>
      </w:pPr>
      <w:r>
        <w:separator/>
      </w:r>
    </w:p>
  </w:endnote>
  <w:endnote w:type="continuationSeparator" w:id="0">
    <w:p w14:paraId="607BDE68" w14:textId="77777777" w:rsidR="00753DF3" w:rsidRDefault="00753D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34E070" w14:textId="77777777" w:rsidR="00753DF3" w:rsidRDefault="00753DF3">
      <w:pPr>
        <w:spacing w:after="0"/>
      </w:pPr>
      <w:r>
        <w:separator/>
      </w:r>
    </w:p>
  </w:footnote>
  <w:footnote w:type="continuationSeparator" w:id="0">
    <w:p w14:paraId="6E49C7DC" w14:textId="77777777" w:rsidR="00753DF3" w:rsidRDefault="00753DF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40D4D"/>
    <w:rsid w:val="002562E7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55D44"/>
    <w:rsid w:val="00667021"/>
    <w:rsid w:val="006974E1"/>
    <w:rsid w:val="006C0896"/>
    <w:rsid w:val="006F513E"/>
    <w:rsid w:val="00753DF3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75EC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DF021F"/>
    <w:rsid w:val="00E1407A"/>
    <w:rsid w:val="00E318B9"/>
    <w:rsid w:val="00E50BDE"/>
    <w:rsid w:val="00E774CD"/>
    <w:rsid w:val="00E77E1D"/>
    <w:rsid w:val="00E845BB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3398</Words>
  <Characters>19371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2020-05-01T17:04:00Z</dcterms:created>
  <dcterms:modified xsi:type="dcterms:W3CDTF">2020-05-01T17:04:00Z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