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01BCED99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3568BBB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044057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6B4B51C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0086C4D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356A8D1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462D9BE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0C0831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4CFBF9A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1732B6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621BF25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5EEEBD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56A924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153828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1C33760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69ACAEE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56E777E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56F57F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021FED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692533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0DF33CF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122ADC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3BACDEE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3422AFD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2273C8F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39C539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1142E9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53F6BE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1F3B07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628A394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492053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5686DC4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7E4032B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55BADB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434F7B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63E747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5C61B67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63E495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2CE2C4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3EAE396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360E94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3790A46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0076A7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5EF9C1C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3F6252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26CF1D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E2EA7" w14:textId="77777777" w:rsidR="00A4137F" w:rsidRDefault="00A4137F">
      <w:pPr>
        <w:spacing w:after="0"/>
      </w:pPr>
      <w:r>
        <w:separator/>
      </w:r>
    </w:p>
  </w:endnote>
  <w:endnote w:type="continuationSeparator" w:id="0">
    <w:p w14:paraId="176551A0" w14:textId="77777777" w:rsidR="00A4137F" w:rsidRDefault="00A413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6E4C" w14:textId="77777777" w:rsidR="00A4137F" w:rsidRDefault="00A4137F">
      <w:pPr>
        <w:spacing w:after="0"/>
      </w:pPr>
      <w:r>
        <w:separator/>
      </w:r>
    </w:p>
  </w:footnote>
  <w:footnote w:type="continuationSeparator" w:id="0">
    <w:p w14:paraId="2564D5A2" w14:textId="77777777" w:rsidR="00A4137F" w:rsidRDefault="00A41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C6320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4137F"/>
    <w:rsid w:val="00A5396F"/>
    <w:rsid w:val="00A76704"/>
    <w:rsid w:val="00AA23D3"/>
    <w:rsid w:val="00AA3C50"/>
    <w:rsid w:val="00AE302A"/>
    <w:rsid w:val="00AE36BB"/>
    <w:rsid w:val="00B37C7E"/>
    <w:rsid w:val="00B65B09"/>
    <w:rsid w:val="00B84AD1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