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tblLook w:val="04A0" w:firstRow="1" w:lastRow="0" w:firstColumn="1" w:lastColumn="0" w:noHBand="0" w:noVBand="1"/>
      </w:tblPr>
      <w:tblGrid>
        <w:gridCol w:w="7699"/>
        <w:gridCol w:w="7699"/>
      </w:tblGrid>
      <w:tr w:rsidR="00BF49DC" w:rsidRPr="00F1140A" w14:paraId="67049D07" w14:textId="77777777" w:rsidTr="006B6899">
        <w:tc>
          <w:tcPr>
            <w:tcW w:w="2500" w:type="pct"/>
            <w:vAlign w:val="center"/>
          </w:tcPr>
          <w:p w14:paraId="221F35BB" w14:textId="29AD1CBC" w:rsidR="00BF49DC" w:rsidRPr="008711BC" w:rsidRDefault="00A5396F" w:rsidP="006B6899">
            <w:pPr>
              <w:pStyle w:val="ad"/>
              <w:jc w:val="left"/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</w:pPr>
            <w:r>
              <w:rPr>
                <w:rFonts w:ascii="Impact" w:hAnsi="Impact" w:cs="Arial"/>
                <w:noProof/>
                <w:color w:val="C00000"/>
                <w:sz w:val="120"/>
                <w:szCs w:val="120"/>
                <w:lang w:bidi="ru-RU"/>
              </w:rPr>
              <w:t>JANEIRO</w:t>
            </w:r>
          </w:p>
        </w:tc>
        <w:tc>
          <w:tcPr>
            <w:tcW w:w="2500" w:type="pct"/>
            <w:vAlign w:val="center"/>
          </w:tcPr>
          <w:p w14:paraId="225D0E91" w14:textId="2BC58A08" w:rsidR="00BF49DC" w:rsidRPr="00F1140A" w:rsidRDefault="006B6899" w:rsidP="006B6899">
            <w:pPr>
              <w:pStyle w:val="ad"/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F1140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1C6320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2030</w:t>
            </w:r>
            <w:r w:rsidRPr="00F1140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1BF397A1" w14:textId="3B4883A9" w:rsidR="00BF49DC" w:rsidRPr="00F1140A" w:rsidRDefault="00BF49DC" w:rsidP="00BF49DC">
      <w:pPr>
        <w:pStyle w:val="Months"/>
        <w:jc w:val="center"/>
        <w:rPr>
          <w:rFonts w:ascii="Impact" w:hAnsi="Impact" w:cs="Arial"/>
          <w:noProof/>
          <w:color w:val="auto"/>
          <w:sz w:val="40"/>
          <w:szCs w:val="40"/>
        </w:rPr>
      </w:pPr>
      <w:bookmarkStart w:id="0" w:name="_Hlk38821049"/>
    </w:p>
    <w:tbl>
      <w:tblPr>
        <w:tblStyle w:val="CalendarTable"/>
        <w:tblW w:w="4992" w:type="pct"/>
        <w:jc w:val="center"/>
        <w:tblCellMar>
          <w:right w:w="284" w:type="dxa"/>
        </w:tblCellMar>
        <w:tblLook w:val="04A0" w:firstRow="1" w:lastRow="0" w:firstColumn="1" w:lastColumn="0" w:noHBand="0" w:noVBand="1"/>
        <w:tblCaption w:val="Таблица содержимого календаря"/>
      </w:tblPr>
      <w:tblGrid>
        <w:gridCol w:w="2182"/>
        <w:gridCol w:w="2207"/>
        <w:gridCol w:w="2208"/>
        <w:gridCol w:w="2208"/>
        <w:gridCol w:w="2208"/>
        <w:gridCol w:w="2208"/>
        <w:gridCol w:w="2152"/>
      </w:tblGrid>
      <w:tr w:rsidR="00BF49DC" w:rsidRPr="00F1140A" w14:paraId="726CE1BC" w14:textId="77777777" w:rsidTr="00EF3330">
        <w:trPr>
          <w:trHeight w:val="567"/>
          <w:jc w:val="center"/>
        </w:trPr>
        <w:tc>
          <w:tcPr>
            <w:tcW w:w="710" w:type="pct"/>
            <w:tcBorders>
              <w:bottom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  <w:vAlign w:val="center"/>
          </w:tcPr>
          <w:p w14:paraId="6B0CCD02" w14:textId="5D45CDD9" w:rsidR="00BF49DC" w:rsidRPr="00A76704" w:rsidRDefault="00A5396F" w:rsidP="00BF49DC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SE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  <w:vAlign w:val="center"/>
          </w:tcPr>
          <w:p w14:paraId="6521B78A" w14:textId="74F986B3" w:rsidR="00BF49DC" w:rsidRPr="00A76704" w:rsidRDefault="00A5396F" w:rsidP="00BF49DC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TE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  <w:vAlign w:val="center"/>
          </w:tcPr>
          <w:p w14:paraId="598B2609" w14:textId="6905F733" w:rsidR="00BF49DC" w:rsidRPr="00A76704" w:rsidRDefault="00A5396F" w:rsidP="00BF49DC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QU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  <w:vAlign w:val="center"/>
          </w:tcPr>
          <w:p w14:paraId="4A3F1F9B" w14:textId="71CE9A59" w:rsidR="00BF49DC" w:rsidRPr="00A76704" w:rsidRDefault="00A5396F" w:rsidP="00BF49DC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QU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  <w:vAlign w:val="center"/>
          </w:tcPr>
          <w:p w14:paraId="72AC4C35" w14:textId="23E4EBF2" w:rsidR="00BF49DC" w:rsidRPr="00A76704" w:rsidRDefault="00A5396F" w:rsidP="00BF49DC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SE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  <w:vAlign w:val="center"/>
          </w:tcPr>
          <w:p w14:paraId="56F4715B" w14:textId="2D62BB91" w:rsidR="00BF49DC" w:rsidRPr="00A76704" w:rsidRDefault="00A5396F" w:rsidP="00BF49DC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SA</w:t>
            </w:r>
          </w:p>
        </w:tc>
        <w:tc>
          <w:tcPr>
            <w:tcW w:w="700" w:type="pct"/>
            <w:tcBorders>
              <w:bottom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  <w:vAlign w:val="center"/>
          </w:tcPr>
          <w:p w14:paraId="7AADA3AB" w14:textId="6BD84F32" w:rsidR="00BF49DC" w:rsidRPr="00727D08" w:rsidRDefault="00A5396F" w:rsidP="00BF49DC">
            <w:pPr>
              <w:pStyle w:val="Days"/>
              <w:rPr>
                <w:rFonts w:ascii="Impact" w:hAnsi="Impact" w:cs="Arial"/>
                <w:noProof/>
                <w:color w:val="C00000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C00000"/>
                <w:sz w:val="48"/>
                <w:szCs w:val="48"/>
                <w:lang w:bidi="ru-RU"/>
              </w:rPr>
              <w:t>DO</w:t>
            </w:r>
          </w:p>
        </w:tc>
      </w:tr>
      <w:tr w:rsidR="00BF49DC" w:rsidRPr="00F1140A" w14:paraId="6EAC1785" w14:textId="77777777" w:rsidTr="00EF3330">
        <w:trPr>
          <w:trHeight w:val="1247"/>
          <w:jc w:val="center"/>
        </w:trPr>
        <w:tc>
          <w:tcPr>
            <w:tcW w:w="710" w:type="pct"/>
            <w:tcBorders>
              <w:top w:val="single" w:sz="4" w:space="0" w:color="auto"/>
            </w:tcBorders>
            <w:tcMar>
              <w:right w:w="142" w:type="dxa"/>
            </w:tcMar>
            <w:vAlign w:val="center"/>
          </w:tcPr>
          <w:p w14:paraId="561CEAFF" w14:textId="0311D2D2" w:rsidR="00BF49DC" w:rsidRPr="00F1140A" w:rsidRDefault="00BF49DC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MonthStart1 \@ dddd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C632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вторник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“понедельник" 1 ""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</w:tcBorders>
            <w:tcMar>
              <w:right w:w="142" w:type="dxa"/>
            </w:tcMar>
            <w:vAlign w:val="center"/>
          </w:tcPr>
          <w:p w14:paraId="2E7022A9" w14:textId="2306E272" w:rsidR="00BF49DC" w:rsidRPr="00F1140A" w:rsidRDefault="00BF49DC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MonthStart1 \@ dddd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C632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вторник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“вторник" 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=A2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1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=A2+1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C6320"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</w:tcBorders>
            <w:tcMar>
              <w:right w:w="142" w:type="dxa"/>
            </w:tcMar>
            <w:vAlign w:val="center"/>
          </w:tcPr>
          <w:p w14:paraId="1EEE880F" w14:textId="64CF5151" w:rsidR="00BF49DC" w:rsidRPr="00F1140A" w:rsidRDefault="00BF49DC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MonthStart1 \@ dddd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C632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вторник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“среда" 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=B2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C632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1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=B2+1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C632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C632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C632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</w:tcBorders>
            <w:tcMar>
              <w:right w:w="142" w:type="dxa"/>
            </w:tcMar>
            <w:vAlign w:val="center"/>
          </w:tcPr>
          <w:p w14:paraId="3FE6790C" w14:textId="06A8B5BF" w:rsidR="00BF49DC" w:rsidRPr="00F1140A" w:rsidRDefault="00BF49DC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MonthStart1 \@ dddd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C632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вторник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“четверг" 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=C2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C632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=C2+1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C632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C632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C632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3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</w:tcBorders>
            <w:tcMar>
              <w:right w:w="142" w:type="dxa"/>
            </w:tcMar>
            <w:vAlign w:val="center"/>
          </w:tcPr>
          <w:p w14:paraId="07BE93C9" w14:textId="4D1C9A1D" w:rsidR="00BF49DC" w:rsidRPr="00F1140A" w:rsidRDefault="00BF49DC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MonthStart1 \@ dddd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C632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вторник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= “пятница" 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=D2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C632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=D2+1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C632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4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C632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4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C632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4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</w:tcBorders>
            <w:tcMar>
              <w:right w:w="142" w:type="dxa"/>
            </w:tcMar>
            <w:vAlign w:val="center"/>
          </w:tcPr>
          <w:p w14:paraId="35383201" w14:textId="3CEA4CB2" w:rsidR="00BF49DC" w:rsidRPr="00F1140A" w:rsidRDefault="00BF49DC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MonthStart1 \@ dddd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C632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вторник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“суббота" 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=E2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C632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4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=E2+1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C632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5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C632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5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C632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5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0" w:type="pct"/>
            <w:tcBorders>
              <w:top w:val="single" w:sz="4" w:space="0" w:color="auto"/>
            </w:tcBorders>
            <w:tcMar>
              <w:right w:w="142" w:type="dxa"/>
            </w:tcMar>
            <w:vAlign w:val="center"/>
          </w:tcPr>
          <w:p w14:paraId="47E31BBE" w14:textId="022025EA" w:rsidR="00BF49DC" w:rsidRPr="00727D08" w:rsidRDefault="00BF49DC" w:rsidP="00F1140A">
            <w:pPr>
              <w:pStyle w:val="Dates"/>
              <w:rPr>
                <w:rFonts w:ascii="Impact" w:hAnsi="Impact" w:cs="Arial"/>
                <w:noProof/>
                <w:color w:val="C00000"/>
                <w:sz w:val="96"/>
                <w:szCs w:val="96"/>
              </w:rPr>
            </w:pP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IF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DocVariable MonthStart1 \@ dddd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1C6320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>вторник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 “воскресенье" 1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IF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=F2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1C6320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>5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&lt;&gt; 0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=F2+1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1C6320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>6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""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1C6320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>6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1C6320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t>6</w: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BF49DC" w:rsidRPr="00F1140A" w14:paraId="3C2DA741" w14:textId="77777777" w:rsidTr="00EF3330">
        <w:trPr>
          <w:trHeight w:val="1247"/>
          <w:jc w:val="center"/>
        </w:trPr>
        <w:tc>
          <w:tcPr>
            <w:tcW w:w="710" w:type="pct"/>
            <w:tcMar>
              <w:right w:w="142" w:type="dxa"/>
            </w:tcMar>
            <w:vAlign w:val="center"/>
          </w:tcPr>
          <w:p w14:paraId="5B0F3ECD" w14:textId="16268061" w:rsidR="00BF49DC" w:rsidRPr="00F1140A" w:rsidRDefault="00BF49DC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=G2+1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C632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7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2E9377B" w14:textId="53B32BEB" w:rsidR="00BF49DC" w:rsidRPr="00F1140A" w:rsidRDefault="00BF49DC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=A3+1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C632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8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80250EF" w14:textId="31F873BB" w:rsidR="00BF49DC" w:rsidRPr="00F1140A" w:rsidRDefault="00BF49DC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=B3+1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C632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9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BE7C65B" w14:textId="7C76555F" w:rsidR="00BF49DC" w:rsidRPr="00F1140A" w:rsidRDefault="00BF49DC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=C3+1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C632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10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5B14954" w14:textId="7DCFFC1F" w:rsidR="00BF49DC" w:rsidRPr="00F1140A" w:rsidRDefault="00BF49DC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=D3+1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C632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11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D57052B" w14:textId="66562B75" w:rsidR="00BF49DC" w:rsidRPr="00F1140A" w:rsidRDefault="00BF49DC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=E3+1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C632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12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0" w:type="pct"/>
            <w:tcMar>
              <w:right w:w="142" w:type="dxa"/>
            </w:tcMar>
            <w:vAlign w:val="center"/>
          </w:tcPr>
          <w:p w14:paraId="5E6DFA71" w14:textId="08A84A02" w:rsidR="00BF49DC" w:rsidRPr="00727D08" w:rsidRDefault="00BF49DC" w:rsidP="00F1140A">
            <w:pPr>
              <w:pStyle w:val="Dates"/>
              <w:rPr>
                <w:rFonts w:ascii="Impact" w:hAnsi="Impact" w:cs="Arial"/>
                <w:noProof/>
                <w:color w:val="C00000"/>
                <w:sz w:val="96"/>
                <w:szCs w:val="96"/>
              </w:rPr>
            </w:pP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=F3+1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1C6320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t>13</w: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BF49DC" w:rsidRPr="00F1140A" w14:paraId="6A8DAA74" w14:textId="77777777" w:rsidTr="00EF3330">
        <w:trPr>
          <w:trHeight w:val="1247"/>
          <w:jc w:val="center"/>
        </w:trPr>
        <w:tc>
          <w:tcPr>
            <w:tcW w:w="710" w:type="pct"/>
            <w:tcMar>
              <w:right w:w="142" w:type="dxa"/>
            </w:tcMar>
            <w:vAlign w:val="center"/>
          </w:tcPr>
          <w:p w14:paraId="3E763929" w14:textId="1F1B84D9" w:rsidR="00BF49DC" w:rsidRPr="00F1140A" w:rsidRDefault="00BF49DC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=G3+1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C632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14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87BBDD9" w14:textId="6B743264" w:rsidR="00BF49DC" w:rsidRPr="00F1140A" w:rsidRDefault="00BF49DC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=A4+1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C632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15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1E2F1383" w14:textId="112F3D47" w:rsidR="00BF49DC" w:rsidRPr="00F1140A" w:rsidRDefault="00BF49DC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=B4+1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C632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16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F0C4EBA" w14:textId="4A4E0C3B" w:rsidR="00BF49DC" w:rsidRPr="00F1140A" w:rsidRDefault="00BF49DC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=C4+1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C632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17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6634E9A5" w14:textId="13BE2F7A" w:rsidR="00BF49DC" w:rsidRPr="00F1140A" w:rsidRDefault="00BF49DC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=D4+1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C632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18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16F44200" w14:textId="0958526A" w:rsidR="00BF49DC" w:rsidRPr="00F1140A" w:rsidRDefault="00BF49DC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=E4+1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C632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19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0" w:type="pct"/>
            <w:tcMar>
              <w:right w:w="142" w:type="dxa"/>
            </w:tcMar>
            <w:vAlign w:val="center"/>
          </w:tcPr>
          <w:p w14:paraId="3394B26C" w14:textId="6ACED822" w:rsidR="00BF49DC" w:rsidRPr="00727D08" w:rsidRDefault="00BF49DC" w:rsidP="00F1140A">
            <w:pPr>
              <w:pStyle w:val="Dates"/>
              <w:rPr>
                <w:rFonts w:ascii="Impact" w:hAnsi="Impact" w:cs="Arial"/>
                <w:noProof/>
                <w:color w:val="C00000"/>
                <w:sz w:val="96"/>
                <w:szCs w:val="96"/>
              </w:rPr>
            </w:pP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=F4+1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1C6320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t>20</w: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BF49DC" w:rsidRPr="00F1140A" w14:paraId="1D2030A0" w14:textId="77777777" w:rsidTr="00EF3330">
        <w:trPr>
          <w:trHeight w:val="1247"/>
          <w:jc w:val="center"/>
        </w:trPr>
        <w:tc>
          <w:tcPr>
            <w:tcW w:w="710" w:type="pct"/>
            <w:tcMar>
              <w:right w:w="142" w:type="dxa"/>
            </w:tcMar>
            <w:vAlign w:val="center"/>
          </w:tcPr>
          <w:p w14:paraId="57D12072" w14:textId="58CCE8C0" w:rsidR="00BF49DC" w:rsidRPr="00F1140A" w:rsidRDefault="00BF49DC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=G4+1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C632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21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CD69C5E" w14:textId="3E8AC317" w:rsidR="00BF49DC" w:rsidRPr="00F1140A" w:rsidRDefault="00BF49DC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=A5+1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C632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22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20398BA8" w14:textId="62F040D4" w:rsidR="00BF49DC" w:rsidRPr="00F1140A" w:rsidRDefault="00BF49DC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=B5+1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C632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23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AAF66C6" w14:textId="6B11E2B0" w:rsidR="00BF49DC" w:rsidRPr="00F1140A" w:rsidRDefault="00BF49DC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=C5+1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C632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24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1606A35B" w14:textId="33620A61" w:rsidR="00BF49DC" w:rsidRPr="00F1140A" w:rsidRDefault="00BF49DC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=D5+1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C632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25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17B5A357" w14:textId="30F465C3" w:rsidR="00BF49DC" w:rsidRPr="00F1140A" w:rsidRDefault="00BF49DC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=E5+1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C632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26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0" w:type="pct"/>
            <w:tcMar>
              <w:right w:w="142" w:type="dxa"/>
            </w:tcMar>
            <w:vAlign w:val="center"/>
          </w:tcPr>
          <w:p w14:paraId="2E480CCF" w14:textId="70172CD2" w:rsidR="00BF49DC" w:rsidRPr="00727D08" w:rsidRDefault="00BF49DC" w:rsidP="00F1140A">
            <w:pPr>
              <w:pStyle w:val="Dates"/>
              <w:rPr>
                <w:rFonts w:ascii="Impact" w:hAnsi="Impact" w:cs="Arial"/>
                <w:noProof/>
                <w:color w:val="C00000"/>
                <w:sz w:val="96"/>
                <w:szCs w:val="96"/>
              </w:rPr>
            </w:pP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=F5+1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1C6320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t>27</w: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BF49DC" w:rsidRPr="00F1140A" w14:paraId="0A8EB60A" w14:textId="77777777" w:rsidTr="00EF3330">
        <w:trPr>
          <w:trHeight w:val="1247"/>
          <w:jc w:val="center"/>
        </w:trPr>
        <w:tc>
          <w:tcPr>
            <w:tcW w:w="710" w:type="pct"/>
            <w:tcMar>
              <w:right w:w="142" w:type="dxa"/>
            </w:tcMar>
            <w:vAlign w:val="center"/>
          </w:tcPr>
          <w:p w14:paraId="76F63247" w14:textId="45F07EDB" w:rsidR="00BF49DC" w:rsidRPr="00F1140A" w:rsidRDefault="00BF49DC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=G5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C632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=G5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C632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MonthEnd1 \@ 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C632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=G5+1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C632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C632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C632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28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DF3CAEC" w14:textId="0AA06863" w:rsidR="00BF49DC" w:rsidRPr="00F1140A" w:rsidRDefault="00BF49DC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C632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=A6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C632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MonthEnd1 \@ 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C632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=A6+1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C632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C632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C632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29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6CBCA6C2" w14:textId="10BEC011" w:rsidR="00BF49DC" w:rsidRPr="00F1140A" w:rsidRDefault="00BF49DC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C632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=B6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C632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MonthEnd1 \@ 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C632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=B6+1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C632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C632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C632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30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1C565751" w14:textId="4250ECDB" w:rsidR="00BF49DC" w:rsidRPr="00F1140A" w:rsidRDefault="00BF49DC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C632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=C6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C632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MonthEnd1 \@ 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C632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=C6+1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C632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C632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C632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31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37607533" w14:textId="235D0968" w:rsidR="00BF49DC" w:rsidRPr="00F1140A" w:rsidRDefault="00BF49DC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C632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=D6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C632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MonthEnd1 \@ 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C632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=D6+1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9297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A7CF6E7" w14:textId="6E16B293" w:rsidR="00BF49DC" w:rsidRPr="00F1140A" w:rsidRDefault="00BF49DC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C632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=E6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9297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MonthEnd1 \@ 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9297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=E6+1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9297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9297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0" w:type="pct"/>
            <w:tcMar>
              <w:right w:w="142" w:type="dxa"/>
            </w:tcMar>
            <w:vAlign w:val="center"/>
          </w:tcPr>
          <w:p w14:paraId="7718B96E" w14:textId="1A0B8D79" w:rsidR="00BF49DC" w:rsidRPr="00727D08" w:rsidRDefault="00BF49DC" w:rsidP="00F1140A">
            <w:pPr>
              <w:pStyle w:val="Dates"/>
              <w:rPr>
                <w:rFonts w:ascii="Impact" w:hAnsi="Impact" w:cs="Arial"/>
                <w:noProof/>
                <w:color w:val="C00000"/>
                <w:sz w:val="96"/>
                <w:szCs w:val="96"/>
              </w:rPr>
            </w:pP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IF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=F6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1C6320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>0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 0,""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IF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=F6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692976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>29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 &lt;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DocVariable MonthEnd1 \@ d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692976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>31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=F6+1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692976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>30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""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692976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>30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BF49DC" w:rsidRPr="00F1140A" w14:paraId="5CCC9C47" w14:textId="77777777" w:rsidTr="00EF3330">
        <w:trPr>
          <w:trHeight w:val="1247"/>
          <w:jc w:val="center"/>
        </w:trPr>
        <w:tc>
          <w:tcPr>
            <w:tcW w:w="710" w:type="pct"/>
            <w:tcMar>
              <w:right w:w="142" w:type="dxa"/>
            </w:tcMar>
            <w:vAlign w:val="center"/>
          </w:tcPr>
          <w:p w14:paraId="1FEA4187" w14:textId="019E817D" w:rsidR="00BF49DC" w:rsidRPr="00F1140A" w:rsidRDefault="00BF49DC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C632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=G6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9297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MonthEnd1 \@ 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9297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=G6+1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9297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9297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8E08BBE" w14:textId="462C0D6C" w:rsidR="00BF49DC" w:rsidRPr="00F1140A" w:rsidRDefault="00BF49DC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=A7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C632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=A7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9297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MonthEnd1 \@ 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9297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=A7+1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703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95DDE99" w14:textId="77777777" w:rsidR="00BF49DC" w:rsidRPr="00F1140A" w:rsidRDefault="00BF49DC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131870D" w14:textId="77777777" w:rsidR="00BF49DC" w:rsidRPr="00F1140A" w:rsidRDefault="00BF49DC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6416ADAD" w14:textId="77777777" w:rsidR="00BF49DC" w:rsidRPr="00F1140A" w:rsidRDefault="00BF49DC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511A947" w14:textId="77777777" w:rsidR="00BF49DC" w:rsidRPr="00F1140A" w:rsidRDefault="00BF49DC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00" w:type="pct"/>
            <w:tcMar>
              <w:right w:w="142" w:type="dxa"/>
            </w:tcMar>
            <w:vAlign w:val="center"/>
          </w:tcPr>
          <w:p w14:paraId="2197EF86" w14:textId="77777777" w:rsidR="00BF49DC" w:rsidRPr="00727D08" w:rsidRDefault="00BF49DC" w:rsidP="00F1140A">
            <w:pPr>
              <w:pStyle w:val="Dates"/>
              <w:rPr>
                <w:rFonts w:ascii="Impact" w:hAnsi="Impact" w:cs="Arial"/>
                <w:noProof/>
                <w:color w:val="C00000"/>
                <w:sz w:val="96"/>
                <w:szCs w:val="96"/>
              </w:rPr>
            </w:pPr>
          </w:p>
        </w:tc>
      </w:tr>
    </w:tbl>
    <w:p w14:paraId="50D5D5A5" w14:textId="77777777" w:rsidR="00ED5F48" w:rsidRPr="00F1140A" w:rsidRDefault="00ED5F48" w:rsidP="00C800AA">
      <w:pPr>
        <w:pStyle w:val="a5"/>
        <w:rPr>
          <w:rFonts w:ascii="Impact" w:hAnsi="Impact" w:cs="Arial"/>
          <w:noProof/>
          <w:color w:val="auto"/>
          <w:sz w:val="2"/>
          <w:szCs w:val="2"/>
        </w:rPr>
      </w:pPr>
      <w:bookmarkStart w:id="1" w:name="_GoBack"/>
      <w:bookmarkEnd w:id="0"/>
      <w:bookmarkEnd w:id="1"/>
    </w:p>
    <w:sectPr w:rsidR="00ED5F48" w:rsidRPr="00F1140A" w:rsidSect="00F1140A">
      <w:pgSz w:w="16838" w:h="11906" w:orient="landscape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DCE2EA7" w14:textId="77777777" w:rsidR="00A4137F" w:rsidRDefault="00A4137F">
      <w:pPr>
        <w:spacing w:after="0"/>
      </w:pPr>
      <w:r>
        <w:separator/>
      </w:r>
    </w:p>
  </w:endnote>
  <w:endnote w:type="continuationSeparator" w:id="0">
    <w:p w14:paraId="176551A0" w14:textId="77777777" w:rsidR="00A4137F" w:rsidRDefault="00A4137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6CF6E4C" w14:textId="77777777" w:rsidR="00A4137F" w:rsidRDefault="00A4137F">
      <w:pPr>
        <w:spacing w:after="0"/>
      </w:pPr>
      <w:r>
        <w:separator/>
      </w:r>
    </w:p>
  </w:footnote>
  <w:footnote w:type="continuationSeparator" w:id="0">
    <w:p w14:paraId="2564D5A2" w14:textId="77777777" w:rsidR="00A4137F" w:rsidRDefault="00A4137F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removePersonalInformation/>
  <w:removeDateAndTime/>
  <w:attachedTemplate r:id="rId1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30"/>
    <w:docVar w:name="MonthEnd10" w:val="31.10.2030"/>
    <w:docVar w:name="MonthEnd11" w:val="30.11.2030"/>
    <w:docVar w:name="MonthEnd12" w:val="31.12.2030"/>
    <w:docVar w:name="MonthEnd2" w:val="28.02.2030"/>
    <w:docVar w:name="MonthEnd3" w:val="31.03.2030"/>
    <w:docVar w:name="MonthEnd4" w:val="30.04.2030"/>
    <w:docVar w:name="MonthEnd5" w:val="31.05.2030"/>
    <w:docVar w:name="MonthEnd6" w:val="30.06.2030"/>
    <w:docVar w:name="MonthEnd7" w:val="31.07.2030"/>
    <w:docVar w:name="MonthEnd8" w:val="31.08.2030"/>
    <w:docVar w:name="MonthEnd9" w:val="30.09.2030"/>
    <w:docVar w:name="Months" w:val="12"/>
    <w:docVar w:name="MonthStart1" w:val="01.01.2030"/>
    <w:docVar w:name="MonthStart10" w:val="01.10.2030"/>
    <w:docVar w:name="MonthStart11" w:val="01.11.2030"/>
    <w:docVar w:name="MonthStart12" w:val="01.12.2030"/>
    <w:docVar w:name="MonthStart2" w:val="01.02.2030"/>
    <w:docVar w:name="MonthStart3" w:val="01.03.2030"/>
    <w:docVar w:name="MonthStart4" w:val="01.04.2030"/>
    <w:docVar w:name="MonthStart5" w:val="01.05.2030"/>
    <w:docVar w:name="MonthStart6" w:val="01.06.2030"/>
    <w:docVar w:name="MonthStart7" w:val="01.07.2030"/>
    <w:docVar w:name="MonthStart8" w:val="01.08.2030"/>
    <w:docVar w:name="MonthStart9" w:val="01.09.2030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1274F3"/>
    <w:rsid w:val="00151CCE"/>
    <w:rsid w:val="00185E5C"/>
    <w:rsid w:val="001B01F9"/>
    <w:rsid w:val="001C41F9"/>
    <w:rsid w:val="001C6320"/>
    <w:rsid w:val="00285C1D"/>
    <w:rsid w:val="002E6538"/>
    <w:rsid w:val="003327F5"/>
    <w:rsid w:val="00340CAF"/>
    <w:rsid w:val="003C0D41"/>
    <w:rsid w:val="003E085C"/>
    <w:rsid w:val="003E7B3A"/>
    <w:rsid w:val="00416364"/>
    <w:rsid w:val="00431B29"/>
    <w:rsid w:val="00440416"/>
    <w:rsid w:val="00462EAD"/>
    <w:rsid w:val="00470348"/>
    <w:rsid w:val="004A6170"/>
    <w:rsid w:val="004F6AAC"/>
    <w:rsid w:val="00512F2D"/>
    <w:rsid w:val="00570FBB"/>
    <w:rsid w:val="00583B82"/>
    <w:rsid w:val="005923AC"/>
    <w:rsid w:val="005D5149"/>
    <w:rsid w:val="005E656F"/>
    <w:rsid w:val="00613C8C"/>
    <w:rsid w:val="00621D54"/>
    <w:rsid w:val="00667021"/>
    <w:rsid w:val="00692976"/>
    <w:rsid w:val="006974E1"/>
    <w:rsid w:val="006B6899"/>
    <w:rsid w:val="006C0896"/>
    <w:rsid w:val="006F513E"/>
    <w:rsid w:val="00714459"/>
    <w:rsid w:val="00727D08"/>
    <w:rsid w:val="007C0139"/>
    <w:rsid w:val="007D45A1"/>
    <w:rsid w:val="007F564D"/>
    <w:rsid w:val="008711BC"/>
    <w:rsid w:val="008B1201"/>
    <w:rsid w:val="008F16F7"/>
    <w:rsid w:val="009164BA"/>
    <w:rsid w:val="009166BD"/>
    <w:rsid w:val="0095517E"/>
    <w:rsid w:val="0097411F"/>
    <w:rsid w:val="00977AAE"/>
    <w:rsid w:val="00996E56"/>
    <w:rsid w:val="00997268"/>
    <w:rsid w:val="009D07C4"/>
    <w:rsid w:val="009D46D7"/>
    <w:rsid w:val="00A12667"/>
    <w:rsid w:val="00A14581"/>
    <w:rsid w:val="00A20E4C"/>
    <w:rsid w:val="00A4137F"/>
    <w:rsid w:val="00A5396F"/>
    <w:rsid w:val="00A76704"/>
    <w:rsid w:val="00AA23D3"/>
    <w:rsid w:val="00AA3C50"/>
    <w:rsid w:val="00AE302A"/>
    <w:rsid w:val="00AE36BB"/>
    <w:rsid w:val="00B37C7E"/>
    <w:rsid w:val="00B65B09"/>
    <w:rsid w:val="00B85583"/>
    <w:rsid w:val="00B9476B"/>
    <w:rsid w:val="00BC3952"/>
    <w:rsid w:val="00BE5AB8"/>
    <w:rsid w:val="00BF49DC"/>
    <w:rsid w:val="00C44DFB"/>
    <w:rsid w:val="00C6519B"/>
    <w:rsid w:val="00C70F21"/>
    <w:rsid w:val="00C7354B"/>
    <w:rsid w:val="00C800AA"/>
    <w:rsid w:val="00C91F9B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EF3330"/>
    <w:rsid w:val="00F074F6"/>
    <w:rsid w:val="00F1140A"/>
    <w:rsid w:val="00F41DC9"/>
    <w:rsid w:val="00F60810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tf02896572.dotm</Template>
  <TotalTime>0</TotalTime>
  <Pages>4</Pages>
  <Words>291</Words>
  <Characters>1660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2020-05-03T21:54:00Z</dcterms:created>
  <dcterms:modified xsi:type="dcterms:W3CDTF">2020-05-04T08:27:00Z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