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E679A77" w14:textId="77777777" w:rsidTr="00ED5F48">
        <w:tc>
          <w:tcPr>
            <w:tcW w:w="2500" w:type="pct"/>
            <w:vAlign w:val="center"/>
          </w:tcPr>
          <w:p w14:paraId="1ADD435E" w14:textId="31E1AC35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7A49E12F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232816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3D927" w14:textId="6814217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E7C4A" w14:textId="10A98B0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31BE5" w14:textId="305151E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1E115" w14:textId="6567DD5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4A1A5" w14:textId="05506E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5565247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796D7706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F5FFAB0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69C2670" w14:textId="5D77B7C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F7B697C" w14:textId="5508E9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8A88DF" w14:textId="3C9921B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B1B025" w14:textId="14648DB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BF732E" w14:textId="5EE693D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BB26961" w14:textId="49DA91E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6817485" w14:textId="3083622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43A7E9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70D340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4C1842F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403FB0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153326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314812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6590D9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2E6F0BC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5CD501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4E080E8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38EB3C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09E8588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3C86433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10AEA3C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4F39838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3E056B1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67DB6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033A763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72CB31C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0121B28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44AF74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5DC513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2B7F9EF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4D7E2AB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B25253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76ED58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62B728F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577BE1C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2F99AB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5E19FB9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39C4CD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1D1204B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832F5D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2F3AB72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4FF0CCF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0728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