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57F999B1" w14:textId="77777777" w:rsidTr="00ED5F48">
        <w:tc>
          <w:tcPr>
            <w:tcW w:w="2500" w:type="pct"/>
            <w:vAlign w:val="center"/>
          </w:tcPr>
          <w:p w14:paraId="6CD4D464" w14:textId="01BCED99" w:rsidR="00ED5F48" w:rsidRPr="008711BC" w:rsidRDefault="00A5396F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bookmarkStart w:id="0" w:name="_GoBack"/>
            <w:bookmarkEnd w:id="0"/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JULHO</w:t>
            </w:r>
          </w:p>
        </w:tc>
        <w:tc>
          <w:tcPr>
            <w:tcW w:w="2500" w:type="pct"/>
            <w:vAlign w:val="center"/>
          </w:tcPr>
          <w:p w14:paraId="3BE4EA34" w14:textId="1013CE88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2028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2A07B664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95B0EF" w14:textId="0440575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B17593" w14:textId="6B4B51CF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TE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F85D72" w14:textId="0086C4D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25BE79" w14:textId="356A8D1D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QU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08FC8C" w14:textId="462D9BEB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CD89D5" w14:textId="0C08315E" w:rsidR="00ED5F48" w:rsidRPr="00A76704" w:rsidRDefault="00A5396F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2D9DB4" w14:textId="4CFBF9A7" w:rsidR="00ED5F48" w:rsidRPr="00727D08" w:rsidRDefault="00A5396F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DO</w:t>
            </w:r>
          </w:p>
        </w:tc>
      </w:tr>
      <w:tr w:rsidR="00ED5F48" w:rsidRPr="00F1140A" w14:paraId="250FBDA1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4ECF66B" w14:textId="2377589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1B6236B" w14:textId="622A7D0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7411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3796A5C" w14:textId="5F1C8A9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9D46D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3F1FE86" w14:textId="2A8226A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21D54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5BE2FDF" w14:textId="2204F2D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C3F6C02" w14:textId="3F46649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суббота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F41DC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81F5514" w14:textId="08F746C8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суббота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366C7E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7EA8966" w14:textId="22FF6FB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BA60BF0" w14:textId="74DF118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24AFA9" w14:textId="005AF2B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673A615" w14:textId="167FCFA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B75C9A" w14:textId="2BF6BE5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E686C24" w14:textId="495E94A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7098601" w14:textId="674BB844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9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03AD7F0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90FC634" w14:textId="2813D6F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D339845" w14:textId="48717EB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659809" w14:textId="1B2A520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866C9C" w14:textId="5ACC9D5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016042" w14:textId="5586304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D697AC" w14:textId="19E75FD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9857734" w14:textId="3011858F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71CE60E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C7AE80F" w14:textId="724CAF6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2254111" w14:textId="7BB6B4E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3E1D2A" w14:textId="7F4BEA5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BF1B4FD" w14:textId="0D2D6AE6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B93ADC" w14:textId="700A0E4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13C171" w14:textId="2D94729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BF0FCBD" w14:textId="39184E7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D3EA8D2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AB2899E" w14:textId="7C9FA5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E5646C5" w14:textId="2EFD4A6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E5BB46" w14:textId="13B569F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E4E3FBF" w14:textId="5949E1A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F081FD" w14:textId="140B483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B7ADA4" w14:textId="504B7AC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C8D212E" w14:textId="0B0332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29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30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D0A46A4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DF423A" w14:textId="47A0EBF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AFC7EEA" w14:textId="7B6BAEF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92976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39DBAAB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0ED590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23CBEE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53426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A273432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F5FD4D" w14:textId="77777777" w:rsidR="00B07C11" w:rsidRDefault="00B07C11">
      <w:pPr>
        <w:spacing w:after="0"/>
      </w:pPr>
      <w:r>
        <w:separator/>
      </w:r>
    </w:p>
  </w:endnote>
  <w:endnote w:type="continuationSeparator" w:id="0">
    <w:p w14:paraId="188D93F3" w14:textId="77777777" w:rsidR="00B07C11" w:rsidRDefault="00B07C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2FCC65" w14:textId="77777777" w:rsidR="00B07C11" w:rsidRDefault="00B07C11">
      <w:pPr>
        <w:spacing w:after="0"/>
      </w:pPr>
      <w:r>
        <w:separator/>
      </w:r>
    </w:p>
  </w:footnote>
  <w:footnote w:type="continuationSeparator" w:id="0">
    <w:p w14:paraId="0C3E666D" w14:textId="77777777" w:rsidR="00B07C11" w:rsidRDefault="00B07C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removePersonalInformation/>
  <w:removeDateAndTime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8"/>
    <w:docVar w:name="MonthEnd10" w:val="31.10.2028"/>
    <w:docVar w:name="MonthEnd11" w:val="30.11.2028"/>
    <w:docVar w:name="MonthEnd12" w:val="31.12.2028"/>
    <w:docVar w:name="MonthEnd2" w:val="29.02.2028"/>
    <w:docVar w:name="MonthEnd3" w:val="31.03.2028"/>
    <w:docVar w:name="MonthEnd4" w:val="30.04.2028"/>
    <w:docVar w:name="MonthEnd5" w:val="31.05.2028"/>
    <w:docVar w:name="MonthEnd6" w:val="30.06.2028"/>
    <w:docVar w:name="MonthEnd7" w:val="31.07.2028"/>
    <w:docVar w:name="MonthEnd8" w:val="31.08.2028"/>
    <w:docVar w:name="MonthEnd9" w:val="30.09.2028"/>
    <w:docVar w:name="Months" w:val="12"/>
    <w:docVar w:name="MonthStart1" w:val="01.01.2028"/>
    <w:docVar w:name="MonthStart10" w:val="01.10.2028"/>
    <w:docVar w:name="MonthStart11" w:val="01.11.2028"/>
    <w:docVar w:name="MonthStart12" w:val="01.12.2028"/>
    <w:docVar w:name="MonthStart2" w:val="01.02.2028"/>
    <w:docVar w:name="MonthStart3" w:val="01.03.2028"/>
    <w:docVar w:name="MonthStart4" w:val="01.04.2028"/>
    <w:docVar w:name="MonthStart5" w:val="01.05.2028"/>
    <w:docVar w:name="MonthStart6" w:val="01.06.2028"/>
    <w:docVar w:name="MonthStart7" w:val="01.07.2028"/>
    <w:docVar w:name="MonthStart8" w:val="01.08.2028"/>
    <w:docVar w:name="MonthStart9" w:val="01.09.2028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85E5C"/>
    <w:rsid w:val="001B01F9"/>
    <w:rsid w:val="001C41F9"/>
    <w:rsid w:val="00285C1D"/>
    <w:rsid w:val="002E6538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70348"/>
    <w:rsid w:val="004A6170"/>
    <w:rsid w:val="004F6AAC"/>
    <w:rsid w:val="00512F2D"/>
    <w:rsid w:val="00570FBB"/>
    <w:rsid w:val="00583B82"/>
    <w:rsid w:val="005923AC"/>
    <w:rsid w:val="005D5149"/>
    <w:rsid w:val="005E656F"/>
    <w:rsid w:val="00613C8C"/>
    <w:rsid w:val="00621D54"/>
    <w:rsid w:val="00667021"/>
    <w:rsid w:val="00692976"/>
    <w:rsid w:val="006974E1"/>
    <w:rsid w:val="006B6899"/>
    <w:rsid w:val="006C0896"/>
    <w:rsid w:val="006F513E"/>
    <w:rsid w:val="00727D08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411F"/>
    <w:rsid w:val="00977AAE"/>
    <w:rsid w:val="00996E56"/>
    <w:rsid w:val="00997268"/>
    <w:rsid w:val="009C74D5"/>
    <w:rsid w:val="009D07C4"/>
    <w:rsid w:val="009D46D7"/>
    <w:rsid w:val="00A12667"/>
    <w:rsid w:val="00A14581"/>
    <w:rsid w:val="00A20E4C"/>
    <w:rsid w:val="00A5396F"/>
    <w:rsid w:val="00A76704"/>
    <w:rsid w:val="00AA23D3"/>
    <w:rsid w:val="00AA3C50"/>
    <w:rsid w:val="00AE302A"/>
    <w:rsid w:val="00AE36BB"/>
    <w:rsid w:val="00B07C11"/>
    <w:rsid w:val="00B37C7E"/>
    <w:rsid w:val="00B65B09"/>
    <w:rsid w:val="00B85583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074F6"/>
    <w:rsid w:val="00F1140A"/>
    <w:rsid w:val="00F41DC9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tf02896572.dotm</Template>
  <TotalTime>0</TotalTime>
  <Pages>4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2020-05-03T21:53:00Z</dcterms:created>
  <dcterms:modified xsi:type="dcterms:W3CDTF">2020-05-04T08:25:00Z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