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6A9C41A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2DE180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3E6C51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25F869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1915A4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61B2EE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423655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2026B03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33BD7B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22833A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50631E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0EBAAA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2894CA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512E8A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59D383B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5B105C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7201C2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1FA067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71814A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79CCF0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2F4056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25BB3C1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7EFFB5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7162E4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CF59D7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6B0C70A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06DB3B4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09CFF6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2AC0388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7EF121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41EA06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2231C9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6E46491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12225A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631E51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74CBE49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2E85A7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463DAD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96BD3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