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1140A" w14:paraId="67049D07" w14:textId="77777777" w:rsidTr="006B6899">
        <w:tc>
          <w:tcPr>
            <w:tcW w:w="2500" w:type="pct"/>
            <w:vAlign w:val="center"/>
          </w:tcPr>
          <w:p w14:paraId="221F35BB" w14:textId="29AD1CBC" w:rsidR="00BF49DC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354DC700" w:rsidR="00BF49DC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1140A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F1140A" w14:paraId="726CE1BC" w14:textId="77777777" w:rsidTr="004A7ABC">
        <w:trPr>
          <w:trHeight w:val="567"/>
          <w:jc w:val="center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D45CDD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4F986B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905F73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1CE9A5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3E4EBF2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D62BB91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BD84F32" w:rsidR="00BF49DC" w:rsidRPr="00727D08" w:rsidRDefault="00A5396F" w:rsidP="00BF49DC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BF49DC" w:rsidRPr="00F1140A" w14:paraId="6EAC1785" w14:textId="77777777" w:rsidTr="004A7ABC">
        <w:trPr>
          <w:trHeight w:val="1247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3A3FDE7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62EE768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5063151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252BCFB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3E4DCDE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1AB52BC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7903BD58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3C2DA741" w14:textId="77777777" w:rsidTr="004A7ABC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2037DE6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6B209DD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0C44CA3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191E191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78A2B02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06AC20D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44890F32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6A8DAA74" w14:textId="77777777" w:rsidTr="004A7ABC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27C9102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7EE1955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473E7AF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035CF06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070E615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7102434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032BCBA4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1D2030A0" w14:textId="77777777" w:rsidTr="004A7ABC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47FA920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7A550CB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3D147D4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622314E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09BC9BE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0DF8E4C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1AFA9032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0A8EB60A" w14:textId="77777777" w:rsidTr="004A7ABC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29000B9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3305CD4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432DCA9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670855D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5FCCE4F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183C253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24040653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5CCC9C47" w14:textId="77777777" w:rsidTr="004A7ABC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59B6F3C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28FBB18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4A4B" w14:textId="77777777" w:rsidR="003E758D" w:rsidRDefault="003E758D">
      <w:pPr>
        <w:spacing w:after="0"/>
      </w:pPr>
      <w:r>
        <w:separator/>
      </w:r>
    </w:p>
  </w:endnote>
  <w:endnote w:type="continuationSeparator" w:id="0">
    <w:p w14:paraId="085AEE04" w14:textId="77777777" w:rsidR="003E758D" w:rsidRDefault="003E7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FC9F7" w14:textId="77777777" w:rsidR="003E758D" w:rsidRDefault="003E758D">
      <w:pPr>
        <w:spacing w:after="0"/>
      </w:pPr>
      <w:r>
        <w:separator/>
      </w:r>
    </w:p>
  </w:footnote>
  <w:footnote w:type="continuationSeparator" w:id="0">
    <w:p w14:paraId="47B4C155" w14:textId="77777777" w:rsidR="003E758D" w:rsidRDefault="003E7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58D"/>
    <w:rsid w:val="003E7B3A"/>
    <w:rsid w:val="00416364"/>
    <w:rsid w:val="00431B29"/>
    <w:rsid w:val="00440416"/>
    <w:rsid w:val="00462EAD"/>
    <w:rsid w:val="00470348"/>
    <w:rsid w:val="004A6170"/>
    <w:rsid w:val="004A7ABC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