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1547B57" w14:textId="77777777" w:rsidTr="00ED5F48">
        <w:tc>
          <w:tcPr>
            <w:tcW w:w="2500" w:type="pct"/>
            <w:vAlign w:val="center"/>
          </w:tcPr>
          <w:p w14:paraId="6AE3BB0C" w14:textId="364BCB9C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40C6EB72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1C608AFC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A947D" w14:textId="6136000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F3955" w14:textId="1743DF1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73504" w14:textId="019389F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9C1B2" w14:textId="4C5694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9FC3" w14:textId="7AFE3A6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4EF2A4C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6D9301EA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7C17943B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EC0A191" w14:textId="2457CF4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03151C" w14:textId="2DA470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44DC06B" w14:textId="0DA4F3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5DB9C6B" w14:textId="19C2F2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50C7CA6" w14:textId="1EB764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16ECF4" w14:textId="4ABE8F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98D4833" w14:textId="10A9636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F4FCF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7CFCBCD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098AE1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7CF9395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5B84F6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35119FF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432FA4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216A304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DB9DA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39541AF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4BF069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246780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4138C2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36D0DE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0F5EE2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1094A3B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953C65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717490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66BFC5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101742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19AF49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5FA11D2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5E7238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067DEF5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CCE256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6347ED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1DB8DA5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0424A4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180862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13E54A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272E2C2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360983B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43F7B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7CD73AD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6376C02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336BF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36BFA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