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784B55A0" w14:textId="77777777" w:rsidTr="00ED5F48">
        <w:tc>
          <w:tcPr>
            <w:tcW w:w="2500" w:type="pct"/>
            <w:vAlign w:val="center"/>
          </w:tcPr>
          <w:p w14:paraId="37FAAA50" w14:textId="2F8D260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4F9CB733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ED5F48" w:rsidRPr="00F1140A" w14:paraId="560D596D" w14:textId="77777777" w:rsidTr="00380FD9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3725C86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6FC53D14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4AAEB8D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100DB6A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00FA7A9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67BE2AA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7AC95348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30DC1FC" w14:textId="77777777" w:rsidTr="00380FD9">
        <w:trPr>
          <w:trHeight w:val="1247"/>
        </w:trPr>
        <w:tc>
          <w:tcPr>
            <w:tcW w:w="70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7AA437C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571F738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4A347B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7EF24F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40D5E2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27AEA3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153CDA5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722F99" w14:textId="77777777" w:rsidTr="00380FD9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1AA033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782B621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5CF3A3D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24FFC3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1D8A517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64115A0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2DCCF31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29EB07" w14:textId="77777777" w:rsidTr="00380FD9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0820D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72BDDF2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5B17F5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7E32FC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034C3F3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7E70967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3155993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3061927" w14:textId="77777777" w:rsidTr="00380FD9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551D23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7374E2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29079DF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53B63F8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087727D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49FA0FB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06C704C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EFD4BD9" w14:textId="77777777" w:rsidTr="00380FD9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6AFFBA4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213CED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0F0094B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2DB7B50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395227F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1365639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695F3A1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3597095" w14:textId="77777777" w:rsidTr="00380FD9">
        <w:trPr>
          <w:trHeight w:val="1247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6011745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7F07CD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80FD9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